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A7100" w:rsidRPr="001B2D9C" w:rsidRDefault="002A7100" w:rsidP="001B2D9C">
      <w:pPr>
        <w:pStyle w:val="sche3"/>
        <w:jc w:val="left"/>
        <w:rPr>
          <w:rFonts w:ascii="Calibri" w:hAnsi="Calibri"/>
          <w:b/>
          <w:lang w:val="it-IT"/>
        </w:rPr>
      </w:pPr>
      <w:r w:rsidRPr="001B2D9C">
        <w:rPr>
          <w:rFonts w:ascii="Calibri" w:hAnsi="Calibri"/>
          <w:b/>
          <w:lang w:val="it-IT"/>
        </w:rPr>
        <w:t>Allegato 4 – Dichiarazione conflitto di interesse</w:t>
      </w:r>
    </w:p>
    <w:p w:rsidR="002A7100" w:rsidRDefault="002A7100" w:rsidP="008151C0">
      <w:pPr>
        <w:pStyle w:val="sche3"/>
        <w:ind w:firstLine="6237"/>
        <w:rPr>
          <w:rFonts w:ascii="Times New Roman" w:hAnsi="Times New Roman"/>
          <w:sz w:val="18"/>
          <w:lang w:val="it-IT"/>
        </w:rPr>
      </w:pPr>
    </w:p>
    <w:p w:rsidR="002A7100" w:rsidRDefault="002A7100" w:rsidP="00375B21">
      <w:pPr>
        <w:pStyle w:val="BodyText2"/>
        <w:spacing w:line="240" w:lineRule="auto"/>
        <w:jc w:val="center"/>
        <w:rPr>
          <w:rFonts w:ascii="Times New Roman" w:hAnsi="Times New Roman"/>
          <w:b/>
        </w:rPr>
      </w:pPr>
      <w:r w:rsidRPr="002007D6">
        <w:rPr>
          <w:rFonts w:ascii="Times New Roman" w:hAnsi="Times New Roman"/>
          <w:b/>
          <w:bCs/>
        </w:rPr>
        <w:t xml:space="preserve">DICHIARAZIONE SOSTITUTIVA </w:t>
      </w:r>
      <w:r>
        <w:rPr>
          <w:rFonts w:ascii="Times New Roman" w:hAnsi="Times New Roman"/>
          <w:b/>
          <w:bCs/>
        </w:rPr>
        <w:t xml:space="preserve">DELL’ATTO </w:t>
      </w:r>
      <w:r w:rsidRPr="002007D6">
        <w:rPr>
          <w:rFonts w:ascii="Times New Roman" w:hAnsi="Times New Roman"/>
          <w:b/>
          <w:bCs/>
        </w:rPr>
        <w:t xml:space="preserve">DI </w:t>
      </w:r>
      <w:r>
        <w:rPr>
          <w:rFonts w:ascii="Times New Roman" w:hAnsi="Times New Roman"/>
          <w:b/>
          <w:bCs/>
        </w:rPr>
        <w:t>NOTORIET</w:t>
      </w:r>
      <w:r w:rsidRPr="00CD04E1">
        <w:rPr>
          <w:rFonts w:ascii="Times New Roman" w:hAnsi="Times New Roman"/>
          <w:b/>
          <w:bCs/>
        </w:rPr>
        <w:t>Á</w:t>
      </w:r>
    </w:p>
    <w:p w:rsidR="002A7100" w:rsidRDefault="002A7100" w:rsidP="00E77292">
      <w:pPr>
        <w:pStyle w:val="BodyText2"/>
        <w:spacing w:line="240" w:lineRule="auto"/>
        <w:jc w:val="center"/>
        <w:rPr>
          <w:rFonts w:ascii="Times New Roman" w:hAnsi="Times New Roman"/>
          <w:i/>
          <w:iCs/>
          <w:sz w:val="18"/>
          <w:szCs w:val="18"/>
        </w:rPr>
      </w:pPr>
      <w:r w:rsidRPr="00CB2B9B">
        <w:rPr>
          <w:rFonts w:ascii="Times New Roman" w:hAnsi="Times New Roman"/>
          <w:i/>
          <w:iCs/>
          <w:sz w:val="18"/>
          <w:szCs w:val="18"/>
        </w:rPr>
        <w:t>ai sensi dell’art. 47 del D.P.R. 28 dicembre 2000, n. 445</w:t>
      </w:r>
    </w:p>
    <w:p w:rsidR="002A7100" w:rsidRDefault="002A7100" w:rsidP="00E77292">
      <w:pPr>
        <w:pStyle w:val="BodyText2"/>
        <w:spacing w:line="240" w:lineRule="auto"/>
        <w:jc w:val="center"/>
        <w:rPr>
          <w:rFonts w:ascii="Times New Roman" w:hAnsi="Times New Roman"/>
          <w:i/>
          <w:iCs/>
          <w:sz w:val="18"/>
          <w:szCs w:val="18"/>
        </w:rPr>
      </w:pPr>
    </w:p>
    <w:p w:rsidR="002A7100" w:rsidRPr="00DB78FA" w:rsidRDefault="002A7100" w:rsidP="00DB78FA">
      <w:pPr>
        <w:pStyle w:val="sche4"/>
        <w:rPr>
          <w:rFonts w:ascii="Times New Roman" w:hAnsi="Times New Roman"/>
          <w:b/>
          <w:i/>
          <w:color w:val="0F243E"/>
          <w:sz w:val="18"/>
          <w:szCs w:val="18"/>
          <w:lang w:val="it-IT"/>
        </w:rPr>
      </w:pPr>
      <w:r w:rsidRPr="00DB78FA">
        <w:rPr>
          <w:rFonts w:ascii="Times New Roman" w:hAnsi="Times New Roman"/>
          <w:b/>
          <w:i/>
          <w:color w:val="0F243E"/>
          <w:sz w:val="18"/>
          <w:szCs w:val="18"/>
          <w:lang w:val="it-IT"/>
        </w:rPr>
        <w:t>SI PRECISA CHE TALE MODELLO VA PRESENTATO: DA CIASCUN COMPONENTE IL R.T.I.;   DALL’AUSILIATA E DALL’AUSILIARIA. IN CASO DI CONSORZIO LO STESSO DOVRÀ PRESENTARLO SIA PER SÉ CHE PER OGNI DITTA ESECUTRICE INDICATA IN GARA</w:t>
      </w:r>
    </w:p>
    <w:p w:rsidR="002A7100" w:rsidRPr="00375B21" w:rsidRDefault="002A7100" w:rsidP="008151C0">
      <w:pPr>
        <w:pStyle w:val="sche4"/>
        <w:spacing w:line="340" w:lineRule="exact"/>
        <w:rPr>
          <w:rFonts w:ascii="Times New Roman" w:hAnsi="Times New Roman"/>
          <w:b/>
          <w:i/>
          <w:color w:val="1F497D"/>
          <w:sz w:val="18"/>
          <w:szCs w:val="18"/>
          <w:lang w:val="it-IT"/>
        </w:rPr>
      </w:pPr>
    </w:p>
    <w:p w:rsidR="002A7100" w:rsidRPr="00C56246" w:rsidRDefault="002A7100" w:rsidP="00756C0A">
      <w:pPr>
        <w:spacing w:before="120" w:after="0" w:line="360" w:lineRule="auto"/>
        <w:rPr>
          <w:rFonts w:ascii="Times New Roman" w:hAnsi="Times New Roman"/>
          <w:sz w:val="20"/>
          <w:szCs w:val="20"/>
          <w:lang w:eastAsia="it-IT"/>
        </w:rPr>
      </w:pPr>
      <w:r w:rsidRPr="00C56246">
        <w:rPr>
          <w:rFonts w:ascii="Times New Roman" w:hAnsi="Times New Roman"/>
          <w:sz w:val="20"/>
          <w:szCs w:val="20"/>
          <w:lang w:eastAsia="it-IT"/>
        </w:rPr>
        <w:t>Il/la sottoscritto/a</w:t>
      </w:r>
      <w:r>
        <w:rPr>
          <w:rFonts w:ascii="Times New Roman" w:hAnsi="Times New Roman"/>
          <w:sz w:val="20"/>
          <w:szCs w:val="20"/>
          <w:lang w:eastAsia="it-IT"/>
        </w:rPr>
        <w:t>__________________________________________________________________________________</w:t>
      </w:r>
    </w:p>
    <w:p w:rsidR="002A7100" w:rsidRPr="00C56246" w:rsidRDefault="002A7100" w:rsidP="00756C0A">
      <w:pPr>
        <w:spacing w:before="120" w:after="0" w:line="360" w:lineRule="auto"/>
        <w:rPr>
          <w:rFonts w:ascii="Times New Roman" w:hAnsi="Times New Roman"/>
          <w:sz w:val="20"/>
          <w:szCs w:val="20"/>
          <w:lang w:eastAsia="it-IT"/>
        </w:rPr>
      </w:pPr>
      <w:r w:rsidRPr="00C56246">
        <w:rPr>
          <w:rFonts w:ascii="Times New Roman" w:hAnsi="Times New Roman"/>
          <w:sz w:val="20"/>
          <w:szCs w:val="20"/>
          <w:lang w:eastAsia="it-IT"/>
        </w:rPr>
        <w:t xml:space="preserve">nato a </w:t>
      </w:r>
      <w:r>
        <w:rPr>
          <w:rFonts w:ascii="Times New Roman" w:hAnsi="Times New Roman"/>
          <w:sz w:val="20"/>
          <w:szCs w:val="20"/>
          <w:lang w:eastAsia="it-IT"/>
        </w:rPr>
        <w:t>__________________________________________</w:t>
      </w:r>
      <w:r w:rsidRPr="00C56246">
        <w:rPr>
          <w:rFonts w:ascii="Times New Roman" w:hAnsi="Times New Roman"/>
          <w:sz w:val="20"/>
          <w:szCs w:val="20"/>
          <w:lang w:eastAsia="it-IT"/>
        </w:rPr>
        <w:t xml:space="preserve"> (_______) il</w:t>
      </w:r>
      <w:r>
        <w:rPr>
          <w:rFonts w:ascii="Times New Roman" w:hAnsi="Times New Roman"/>
          <w:sz w:val="20"/>
          <w:szCs w:val="20"/>
          <w:lang w:eastAsia="it-IT"/>
        </w:rPr>
        <w:t>_____________________________________</w:t>
      </w:r>
    </w:p>
    <w:p w:rsidR="002A7100" w:rsidRPr="00C56246" w:rsidRDefault="002A7100" w:rsidP="00756C0A">
      <w:pPr>
        <w:spacing w:before="120" w:after="0" w:line="360" w:lineRule="auto"/>
        <w:jc w:val="both"/>
        <w:rPr>
          <w:rFonts w:ascii="Times New Roman" w:hAnsi="Times New Roman"/>
          <w:sz w:val="20"/>
          <w:szCs w:val="20"/>
          <w:lang w:eastAsia="it-IT"/>
        </w:rPr>
      </w:pPr>
      <w:r w:rsidRPr="00C56246">
        <w:rPr>
          <w:rFonts w:ascii="Times New Roman" w:hAnsi="Times New Roman"/>
          <w:sz w:val="20"/>
          <w:szCs w:val="20"/>
          <w:lang w:eastAsia="it-IT"/>
        </w:rPr>
        <w:t>Cod. fiscale</w:t>
      </w:r>
      <w:r>
        <w:rPr>
          <w:rFonts w:ascii="Times New Roman" w:hAnsi="Times New Roman"/>
          <w:sz w:val="20"/>
          <w:szCs w:val="20"/>
          <w:lang w:eastAsia="it-IT"/>
        </w:rPr>
        <w:t>______________________________________________________________________________________</w:t>
      </w:r>
    </w:p>
    <w:p w:rsidR="002A7100" w:rsidRPr="00C56246" w:rsidRDefault="002A7100" w:rsidP="00756C0A">
      <w:pPr>
        <w:spacing w:before="120" w:after="0" w:line="360" w:lineRule="auto"/>
        <w:jc w:val="both"/>
        <w:rPr>
          <w:rFonts w:ascii="Times New Roman" w:hAnsi="Times New Roman"/>
          <w:sz w:val="20"/>
          <w:szCs w:val="20"/>
          <w:lang w:eastAsia="it-IT"/>
        </w:rPr>
      </w:pPr>
      <w:r w:rsidRPr="00C56246">
        <w:rPr>
          <w:rFonts w:ascii="Times New Roman" w:hAnsi="Times New Roman"/>
          <w:sz w:val="20"/>
          <w:szCs w:val="20"/>
          <w:lang w:eastAsia="it-IT"/>
        </w:rPr>
        <w:t xml:space="preserve">residente a </w:t>
      </w:r>
      <w:r>
        <w:rPr>
          <w:rFonts w:ascii="Times New Roman" w:hAnsi="Times New Roman"/>
          <w:sz w:val="20"/>
          <w:szCs w:val="20"/>
          <w:lang w:eastAsia="it-IT"/>
        </w:rPr>
        <w:t>_________________________________________________</w:t>
      </w:r>
      <w:r w:rsidRPr="00C56246">
        <w:rPr>
          <w:rFonts w:ascii="Times New Roman" w:hAnsi="Times New Roman"/>
          <w:sz w:val="20"/>
          <w:szCs w:val="20"/>
          <w:lang w:eastAsia="it-IT"/>
        </w:rPr>
        <w:t xml:space="preserve"> (</w:t>
      </w:r>
      <w:r>
        <w:rPr>
          <w:rFonts w:ascii="Times New Roman" w:hAnsi="Times New Roman"/>
          <w:sz w:val="20"/>
          <w:szCs w:val="20"/>
          <w:lang w:eastAsia="it-IT"/>
        </w:rPr>
        <w:t>___</w:t>
      </w:r>
      <w:r w:rsidRPr="00C56246">
        <w:rPr>
          <w:rFonts w:ascii="Times New Roman" w:hAnsi="Times New Roman"/>
          <w:sz w:val="20"/>
          <w:szCs w:val="20"/>
          <w:lang w:eastAsia="it-IT"/>
        </w:rPr>
        <w:t xml:space="preserve">) CAP </w:t>
      </w:r>
      <w:r>
        <w:rPr>
          <w:rFonts w:ascii="Times New Roman" w:hAnsi="Times New Roman"/>
          <w:sz w:val="20"/>
          <w:szCs w:val="20"/>
          <w:lang w:eastAsia="it-IT"/>
        </w:rPr>
        <w:t>_____________________________</w:t>
      </w:r>
    </w:p>
    <w:p w:rsidR="002A7100" w:rsidRPr="00C56246" w:rsidRDefault="002A7100" w:rsidP="00756C0A">
      <w:pPr>
        <w:spacing w:before="120" w:after="0" w:line="360" w:lineRule="auto"/>
        <w:jc w:val="both"/>
        <w:rPr>
          <w:rFonts w:ascii="Times New Roman" w:hAnsi="Times New Roman"/>
          <w:sz w:val="20"/>
          <w:szCs w:val="20"/>
          <w:lang w:eastAsia="it-IT"/>
        </w:rPr>
      </w:pPr>
      <w:r w:rsidRPr="00C56246">
        <w:rPr>
          <w:rFonts w:ascii="Times New Roman" w:hAnsi="Times New Roman"/>
          <w:sz w:val="20"/>
          <w:szCs w:val="20"/>
          <w:lang w:eastAsia="it-IT"/>
        </w:rPr>
        <w:t>via</w:t>
      </w:r>
      <w:r>
        <w:rPr>
          <w:rFonts w:ascii="Times New Roman" w:hAnsi="Times New Roman"/>
          <w:sz w:val="20"/>
          <w:szCs w:val="20"/>
          <w:lang w:eastAsia="it-IT"/>
        </w:rPr>
        <w:t>_____________________________________________________________________________________________</w:t>
      </w:r>
    </w:p>
    <w:p w:rsidR="002A7100" w:rsidRPr="00C56246" w:rsidRDefault="002A7100" w:rsidP="00756C0A">
      <w:pPr>
        <w:spacing w:before="120" w:after="0" w:line="360" w:lineRule="auto"/>
        <w:jc w:val="both"/>
        <w:rPr>
          <w:rFonts w:ascii="Times New Roman" w:hAnsi="Times New Roman"/>
          <w:sz w:val="20"/>
          <w:szCs w:val="20"/>
          <w:lang w:eastAsia="it-IT"/>
        </w:rPr>
      </w:pPr>
      <w:bookmarkStart w:id="0" w:name="_Hlk116639152"/>
      <w:r w:rsidRPr="00C56246">
        <w:rPr>
          <w:rFonts w:ascii="Times New Roman" w:hAnsi="Times New Roman"/>
          <w:sz w:val="20"/>
          <w:szCs w:val="20"/>
          <w:lang w:eastAsia="it-IT"/>
        </w:rPr>
        <w:t xml:space="preserve">domicilio (se diverso dalla residenza) </w:t>
      </w:r>
      <w:r>
        <w:rPr>
          <w:rFonts w:ascii="Times New Roman" w:hAnsi="Times New Roman"/>
          <w:sz w:val="20"/>
          <w:szCs w:val="20"/>
          <w:lang w:eastAsia="it-IT"/>
        </w:rPr>
        <w:t>__________________________________________________________________</w:t>
      </w:r>
    </w:p>
    <w:bookmarkEnd w:id="0"/>
    <w:p w:rsidR="002A7100" w:rsidRPr="00C56246" w:rsidRDefault="002A7100" w:rsidP="00084B06">
      <w:pPr>
        <w:spacing w:before="120" w:after="240" w:line="240" w:lineRule="auto"/>
        <w:jc w:val="both"/>
        <w:rPr>
          <w:rFonts w:ascii="Times New Roman" w:hAnsi="Times New Roman"/>
          <w:sz w:val="20"/>
          <w:szCs w:val="20"/>
          <w:lang w:eastAsia="it-IT"/>
        </w:rPr>
      </w:pPr>
      <w:r w:rsidRPr="00C56246">
        <w:rPr>
          <w:rFonts w:ascii="Times New Roman" w:hAnsi="Times New Roman"/>
          <w:sz w:val="20"/>
          <w:szCs w:val="20"/>
          <w:lang w:eastAsia="it-IT"/>
        </w:rPr>
        <w:t>estremi</w:t>
      </w:r>
      <w:r w:rsidRPr="00C56246">
        <w:rPr>
          <w:rFonts w:ascii="Times New Roman" w:hAnsi="Times New Roman"/>
          <w:b/>
          <w:bCs/>
          <w:sz w:val="20"/>
          <w:szCs w:val="20"/>
          <w:lang w:eastAsia="it-IT"/>
        </w:rPr>
        <w:t xml:space="preserve"> documento di identità</w:t>
      </w:r>
      <w:r w:rsidRPr="00C56246">
        <w:rPr>
          <w:rFonts w:ascii="Times New Roman" w:hAnsi="Times New Roman"/>
          <w:sz w:val="20"/>
          <w:szCs w:val="20"/>
          <w:lang w:eastAsia="it-IT"/>
        </w:rPr>
        <w:t xml:space="preserve"> in corso di validità:</w:t>
      </w:r>
    </w:p>
    <w:p w:rsidR="002A7100" w:rsidRPr="00C56246" w:rsidRDefault="002A7100" w:rsidP="00C56246">
      <w:pPr>
        <w:spacing w:after="120" w:line="360" w:lineRule="auto"/>
        <w:jc w:val="both"/>
        <w:rPr>
          <w:rFonts w:ascii="Times New Roman" w:hAnsi="Times New Roman"/>
          <w:sz w:val="20"/>
          <w:szCs w:val="20"/>
          <w:lang w:eastAsia="it-IT"/>
        </w:rPr>
      </w:pPr>
      <w:r>
        <w:rPr>
          <w:rFonts w:ascii="Times New Roman" w:hAnsi="Times New Roman"/>
          <w:sz w:val="20"/>
          <w:szCs w:val="20"/>
          <w:lang w:eastAsia="it-IT"/>
        </w:rPr>
        <w:t>Documento____________________________________</w:t>
      </w:r>
      <w:r w:rsidRPr="00C56246">
        <w:rPr>
          <w:rFonts w:ascii="Times New Roman" w:hAnsi="Times New Roman"/>
          <w:sz w:val="20"/>
          <w:szCs w:val="20"/>
          <w:lang w:eastAsia="it-IT"/>
        </w:rPr>
        <w:t xml:space="preserve">avente numero </w:t>
      </w:r>
      <w:r>
        <w:rPr>
          <w:rFonts w:ascii="Times New Roman" w:hAnsi="Times New Roman"/>
          <w:sz w:val="20"/>
          <w:szCs w:val="20"/>
          <w:lang w:eastAsia="it-IT"/>
        </w:rPr>
        <w:t>_____________________________________</w:t>
      </w:r>
    </w:p>
    <w:p w:rsidR="002A7100" w:rsidRPr="00C56246" w:rsidRDefault="002A7100" w:rsidP="00C56246">
      <w:pPr>
        <w:spacing w:after="120" w:line="360" w:lineRule="auto"/>
        <w:jc w:val="both"/>
        <w:rPr>
          <w:rFonts w:ascii="Times New Roman" w:hAnsi="Times New Roman"/>
          <w:sz w:val="20"/>
          <w:szCs w:val="20"/>
          <w:lang w:eastAsia="it-IT"/>
        </w:rPr>
      </w:pPr>
      <w:r w:rsidRPr="00C56246">
        <w:rPr>
          <w:rFonts w:ascii="Times New Roman" w:hAnsi="Times New Roman"/>
          <w:sz w:val="20"/>
          <w:szCs w:val="20"/>
          <w:lang w:eastAsia="it-IT"/>
        </w:rPr>
        <w:t xml:space="preserve">rilasciato il </w:t>
      </w:r>
      <w:r>
        <w:rPr>
          <w:rFonts w:ascii="Times New Roman" w:hAnsi="Times New Roman"/>
          <w:sz w:val="20"/>
          <w:szCs w:val="20"/>
          <w:lang w:eastAsia="it-IT"/>
        </w:rPr>
        <w:t>_______________________</w:t>
      </w:r>
      <w:r w:rsidRPr="00C56246">
        <w:rPr>
          <w:rFonts w:ascii="Times New Roman" w:hAnsi="Times New Roman"/>
          <w:sz w:val="20"/>
          <w:szCs w:val="20"/>
          <w:lang w:eastAsia="it-IT"/>
        </w:rPr>
        <w:t xml:space="preserve">da </w:t>
      </w:r>
      <w:r>
        <w:rPr>
          <w:rFonts w:ascii="Times New Roman" w:hAnsi="Times New Roman"/>
          <w:sz w:val="20"/>
          <w:szCs w:val="20"/>
          <w:lang w:eastAsia="it-IT"/>
        </w:rPr>
        <w:t>_______________________</w:t>
      </w:r>
      <w:r w:rsidRPr="00C56246">
        <w:rPr>
          <w:rFonts w:ascii="Times New Roman" w:hAnsi="Times New Roman"/>
          <w:sz w:val="20"/>
          <w:szCs w:val="20"/>
          <w:lang w:eastAsia="it-IT"/>
        </w:rPr>
        <w:t xml:space="preserve">scadenza </w:t>
      </w:r>
      <w:r>
        <w:rPr>
          <w:rFonts w:ascii="Times New Roman" w:hAnsi="Times New Roman"/>
          <w:sz w:val="20"/>
          <w:szCs w:val="20"/>
          <w:lang w:eastAsia="it-IT"/>
        </w:rPr>
        <w:t>_______________________________</w:t>
      </w:r>
    </w:p>
    <w:p w:rsidR="002A7100" w:rsidRPr="00DB78FA" w:rsidRDefault="002A7100" w:rsidP="008F2B8B">
      <w:pPr>
        <w:pStyle w:val="sche4"/>
        <w:tabs>
          <w:tab w:val="left" w:leader="dot" w:pos="8824"/>
        </w:tabs>
        <w:spacing w:line="340" w:lineRule="exact"/>
        <w:rPr>
          <w:rFonts w:ascii="Times New Roman" w:hAnsi="Times New Roman"/>
          <w:b/>
          <w:bCs/>
          <w:color w:val="0F243E"/>
          <w:sz w:val="18"/>
          <w:lang w:val="it-IT"/>
        </w:rPr>
      </w:pPr>
      <w:r w:rsidRPr="00DB78FA">
        <w:rPr>
          <w:rFonts w:ascii="Times New Roman" w:hAnsi="Times New Roman"/>
          <w:b/>
          <w:bCs/>
          <w:i/>
          <w:color w:val="0F243E"/>
          <w:sz w:val="18"/>
          <w:lang w:val="it-IT"/>
        </w:rPr>
        <w:t>IN QUALITÀ DI (barrare la voce che interessa)</w:t>
      </w:r>
    </w:p>
    <w:p w:rsidR="002A7100" w:rsidRPr="0077647F" w:rsidRDefault="002A7100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p w:rsidR="002A7100" w:rsidRPr="00E77292" w:rsidRDefault="002A7100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77292">
        <w:rPr>
          <w:rFonts w:ascii="Times New Roman" w:hAnsi="Times New Roman"/>
          <w:sz w:val="20"/>
          <w:szCs w:val="20"/>
        </w:rPr>
        <w:t xml:space="preserve">□ </w:t>
      </w:r>
      <w:r w:rsidRPr="00E77292">
        <w:rPr>
          <w:rFonts w:ascii="Times New Roman" w:hAnsi="Times New Roman"/>
          <w:b/>
          <w:sz w:val="20"/>
          <w:szCs w:val="20"/>
        </w:rPr>
        <w:t>legale rappresentante e titolare effettivo</w:t>
      </w:r>
    </w:p>
    <w:p w:rsidR="002A7100" w:rsidRPr="00E77292" w:rsidRDefault="002A7100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A7100" w:rsidRPr="00E77292" w:rsidRDefault="002A7100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18"/>
          <w:szCs w:val="18"/>
        </w:rPr>
      </w:pPr>
      <w:r w:rsidRPr="00E77292">
        <w:rPr>
          <w:rFonts w:ascii="Times New Roman" w:hAnsi="Times New Roman"/>
          <w:i/>
          <w:iCs/>
          <w:sz w:val="18"/>
          <w:szCs w:val="18"/>
        </w:rPr>
        <w:t>Oppure</w:t>
      </w:r>
    </w:p>
    <w:p w:rsidR="002A7100" w:rsidRPr="00E77292" w:rsidRDefault="002A7100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0"/>
          <w:szCs w:val="20"/>
        </w:rPr>
      </w:pPr>
    </w:p>
    <w:p w:rsidR="002A7100" w:rsidRPr="00E77292" w:rsidRDefault="002A7100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77292">
        <w:rPr>
          <w:rFonts w:ascii="Times New Roman" w:hAnsi="Times New Roman"/>
          <w:sz w:val="20"/>
          <w:szCs w:val="20"/>
        </w:rPr>
        <w:t xml:space="preserve">□ </w:t>
      </w:r>
      <w:r w:rsidRPr="00E77292">
        <w:rPr>
          <w:rFonts w:ascii="Times New Roman" w:hAnsi="Times New Roman"/>
          <w:b/>
          <w:sz w:val="20"/>
          <w:szCs w:val="20"/>
        </w:rPr>
        <w:t>legale rappresentante</w:t>
      </w:r>
    </w:p>
    <w:p w:rsidR="002A7100" w:rsidRPr="00E77292" w:rsidRDefault="002A7100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A7100" w:rsidRPr="00E77292" w:rsidRDefault="002A7100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18"/>
          <w:szCs w:val="18"/>
        </w:rPr>
      </w:pPr>
      <w:r w:rsidRPr="00E77292">
        <w:rPr>
          <w:rFonts w:ascii="Times New Roman" w:hAnsi="Times New Roman"/>
          <w:i/>
          <w:iCs/>
          <w:sz w:val="18"/>
          <w:szCs w:val="18"/>
        </w:rPr>
        <w:t>Oppure</w:t>
      </w:r>
    </w:p>
    <w:p w:rsidR="002A7100" w:rsidRPr="00E77292" w:rsidRDefault="002A7100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0"/>
          <w:szCs w:val="20"/>
        </w:rPr>
      </w:pPr>
    </w:p>
    <w:p w:rsidR="002A7100" w:rsidRPr="00E77292" w:rsidRDefault="002A7100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77292">
        <w:rPr>
          <w:rFonts w:ascii="Times New Roman" w:hAnsi="Times New Roman"/>
          <w:sz w:val="20"/>
          <w:szCs w:val="20"/>
        </w:rPr>
        <w:t xml:space="preserve">□ </w:t>
      </w:r>
      <w:r w:rsidRPr="00E77292">
        <w:rPr>
          <w:rFonts w:ascii="Times New Roman" w:hAnsi="Times New Roman"/>
          <w:b/>
          <w:sz w:val="20"/>
          <w:szCs w:val="20"/>
        </w:rPr>
        <w:t>titolare effettivo</w:t>
      </w:r>
    </w:p>
    <w:p w:rsidR="002A7100" w:rsidRPr="00E77292" w:rsidRDefault="002A7100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2A7100" w:rsidRPr="00E77292" w:rsidRDefault="002A7100" w:rsidP="00E414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E77292">
        <w:rPr>
          <w:rFonts w:ascii="Times New Roman" w:hAnsi="Times New Roman"/>
          <w:b/>
          <w:sz w:val="20"/>
          <w:szCs w:val="20"/>
        </w:rPr>
        <w:t>dell’operatore economico</w:t>
      </w:r>
      <w:r w:rsidRPr="00E77292">
        <w:rPr>
          <w:rFonts w:ascii="Times New Roman" w:hAnsi="Times New Roman"/>
          <w:sz w:val="20"/>
          <w:szCs w:val="20"/>
        </w:rPr>
        <w:t xml:space="preserve"> 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___________________</w:t>
      </w:r>
    </w:p>
    <w:p w:rsidR="002A7100" w:rsidRDefault="002A7100" w:rsidP="00E414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E77292">
        <w:rPr>
          <w:rFonts w:ascii="Times New Roman" w:hAnsi="Times New Roman"/>
          <w:sz w:val="20"/>
          <w:szCs w:val="20"/>
        </w:rPr>
        <w:t>con sede in ______________________________  - Via _____________________________</w:t>
      </w:r>
      <w:r>
        <w:rPr>
          <w:rFonts w:ascii="Times New Roman" w:hAnsi="Times New Roman"/>
          <w:sz w:val="20"/>
          <w:szCs w:val="20"/>
        </w:rPr>
        <w:t>______________________</w:t>
      </w:r>
    </w:p>
    <w:p w:rsidR="002A7100" w:rsidRPr="00E77292" w:rsidRDefault="002A7100" w:rsidP="00E414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E77292">
        <w:rPr>
          <w:rFonts w:ascii="Times New Roman" w:hAnsi="Times New Roman"/>
          <w:sz w:val="20"/>
          <w:szCs w:val="20"/>
        </w:rPr>
        <w:t>Codice Fiscale e P.I.V.A. ________________________________</w:t>
      </w:r>
      <w:r>
        <w:rPr>
          <w:rFonts w:ascii="Times New Roman" w:hAnsi="Times New Roman"/>
          <w:sz w:val="20"/>
          <w:szCs w:val="20"/>
        </w:rPr>
        <w:t>___________________________________________</w:t>
      </w:r>
    </w:p>
    <w:p w:rsidR="002A7100" w:rsidRPr="0077647F" w:rsidRDefault="002A7100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2A7100" w:rsidRPr="00595554" w:rsidRDefault="002A7100" w:rsidP="00144EAE">
      <w:pPr>
        <w:tabs>
          <w:tab w:val="left" w:pos="426"/>
          <w:tab w:val="left" w:pos="567"/>
        </w:tabs>
        <w:autoSpaceDE w:val="0"/>
        <w:autoSpaceDN w:val="0"/>
        <w:adjustRightInd w:val="0"/>
        <w:jc w:val="both"/>
        <w:rPr>
          <w:rFonts w:ascii="Arial" w:hAnsi="Arial"/>
          <w:sz w:val="20"/>
          <w:szCs w:val="20"/>
        </w:rPr>
      </w:pPr>
      <w:bookmarkStart w:id="1" w:name="_Hlk150867064"/>
      <w:r w:rsidRPr="00A41C58">
        <w:rPr>
          <w:rFonts w:ascii="Times New Roman" w:hAnsi="Times New Roman"/>
          <w:bCs/>
          <w:color w:val="000000"/>
          <w:sz w:val="20"/>
          <w:szCs w:val="20"/>
        </w:rPr>
        <w:t>In relazione alla</w:t>
      </w:r>
      <w:r>
        <w:rPr>
          <w:rFonts w:ascii="Times New Roman" w:hAnsi="Times New Roman"/>
          <w:bCs/>
          <w:color w:val="000000"/>
          <w:sz w:val="20"/>
          <w:szCs w:val="20"/>
        </w:rPr>
        <w:t xml:space="preserve"> </w:t>
      </w:r>
      <w:r w:rsidRPr="00CA1EEB">
        <w:rPr>
          <w:rFonts w:cs="Calibri"/>
          <w:bCs/>
        </w:rPr>
        <w:t xml:space="preserve">Gara Europea a Procedura Aperta </w:t>
      </w:r>
      <w:r>
        <w:rPr>
          <w:rFonts w:cs="Calibri"/>
          <w:bCs/>
        </w:rPr>
        <w:t xml:space="preserve">finalizzata alla stipula di un accordo quadro con n. 3 Operatori Economici e senza rilancio competitivo, per </w:t>
      </w:r>
      <w:r w:rsidRPr="002155DF">
        <w:rPr>
          <w:rFonts w:cs="Calibri"/>
          <w:bCs/>
        </w:rPr>
        <w:t>l</w:t>
      </w:r>
      <w:r>
        <w:rPr>
          <w:rFonts w:cs="Calibri"/>
          <w:bCs/>
        </w:rPr>
        <w:t xml:space="preserve">a realizzazione </w:t>
      </w:r>
      <w:r w:rsidRPr="002155DF">
        <w:rPr>
          <w:rFonts w:cs="Calibri"/>
          <w:bCs/>
        </w:rPr>
        <w:t xml:space="preserve">di un Centro di Training e simulazione presso l’IRCCS Azienda Ospedaliero - Universitaria di Bologna </w:t>
      </w:r>
      <w:r>
        <w:rPr>
          <w:rFonts w:cs="Calibri"/>
          <w:bCs/>
        </w:rPr>
        <w:t xml:space="preserve">parzialmente finanziata </w:t>
      </w:r>
      <w:r w:rsidRPr="00595554">
        <w:rPr>
          <w:rFonts w:ascii="Arial" w:hAnsi="Arial" w:cs="Calibri"/>
          <w:bCs/>
          <w:sz w:val="20"/>
          <w:szCs w:val="20"/>
        </w:rPr>
        <w:t xml:space="preserve">nell’ambito del PNRR/M6 – Piano nazionale di ripresa e resilienza / Missione 6 Salute Componente: M6C2 – Innovazione, ricerca e digitalizzazione del servizio sanitario nazionale Investimento: M6C2 I2.2 Sviluppo delle competenze tecniche, professionali, digitali e manageriali del personale del </w:t>
      </w:r>
      <w:bookmarkStart w:id="2" w:name="_GoBack"/>
      <w:bookmarkEnd w:id="2"/>
      <w:r w:rsidRPr="00595554">
        <w:rPr>
          <w:rFonts w:ascii="Arial" w:hAnsi="Arial" w:cs="Calibri"/>
          <w:bCs/>
          <w:sz w:val="20"/>
          <w:szCs w:val="20"/>
        </w:rPr>
        <w:t xml:space="preserve">sistema sanitarioSubinvestimenti: M6C2 2.2 (b) Corso di formazione in infezioni ospedaliere- </w:t>
      </w:r>
      <w:r w:rsidRPr="00595554">
        <w:rPr>
          <w:rFonts w:ascii="Arial" w:hAnsi="Arial" w:cs="Calibri"/>
          <w:b/>
          <w:sz w:val="20"/>
          <w:szCs w:val="20"/>
        </w:rPr>
        <w:t>CUP G31J23000050006,</w:t>
      </w:r>
      <w:r w:rsidRPr="00595554">
        <w:rPr>
          <w:rFonts w:ascii="Arial" w:hAnsi="Arial"/>
          <w:bCs/>
          <w:sz w:val="20"/>
          <w:szCs w:val="20"/>
        </w:rPr>
        <w:t xml:space="preserve"> acquisti finanziati  dall’Unione Europea – Next Generation EU</w:t>
      </w:r>
      <w:bookmarkEnd w:id="1"/>
      <w:r w:rsidRPr="00595554">
        <w:rPr>
          <w:rFonts w:ascii="Arial" w:hAnsi="Arial"/>
          <w:sz w:val="20"/>
          <w:szCs w:val="20"/>
        </w:rPr>
        <w:t>, ai sensi e per gli effetti del D.P.R. 28/12/2000 n. 445 e ss.mm.ii., consapevole delle sanzioni penali previste dal medesimo D.P.R. per le ipotesi di falsità in atti e dichiarazioni mendaci ivi indicate,</w:t>
      </w:r>
    </w:p>
    <w:p w:rsidR="002A7100" w:rsidRPr="0077647F" w:rsidRDefault="002A7100" w:rsidP="008E61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2A7100" w:rsidRDefault="002A7100" w:rsidP="00E715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77647F">
        <w:rPr>
          <w:rFonts w:ascii="Times New Roman" w:hAnsi="Times New Roman"/>
          <w:b/>
        </w:rPr>
        <w:t xml:space="preserve">DICHIARA </w:t>
      </w:r>
    </w:p>
    <w:p w:rsidR="002A7100" w:rsidRPr="0077647F" w:rsidRDefault="002A7100" w:rsidP="00E715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</w:p>
    <w:p w:rsidR="002A7100" w:rsidRPr="0077647F" w:rsidRDefault="002A7100" w:rsidP="00E715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</w:p>
    <w:p w:rsidR="002A7100" w:rsidRPr="00D853CD" w:rsidRDefault="002A7100" w:rsidP="00E715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D853CD">
        <w:rPr>
          <w:rFonts w:ascii="Times New Roman" w:hAnsi="Times New Roman"/>
          <w:b/>
          <w:sz w:val="20"/>
          <w:szCs w:val="20"/>
        </w:rPr>
        <w:t>l’assenza di situazioni di conflitto d’interesse</w:t>
      </w:r>
      <w:r w:rsidRPr="00D853CD">
        <w:rPr>
          <w:rFonts w:ascii="Times New Roman" w:hAnsi="Times New Roman"/>
          <w:sz w:val="20"/>
          <w:szCs w:val="20"/>
        </w:rPr>
        <w:t xml:space="preserve"> con riferimento alla procedura</w:t>
      </w:r>
      <w:r>
        <w:rPr>
          <w:rFonts w:ascii="Times New Roman" w:hAnsi="Times New Roman"/>
          <w:sz w:val="20"/>
          <w:szCs w:val="20"/>
        </w:rPr>
        <w:t xml:space="preserve"> di gara</w:t>
      </w:r>
      <w:r w:rsidRPr="00D853CD">
        <w:rPr>
          <w:rFonts w:ascii="Times New Roman" w:hAnsi="Times New Roman"/>
          <w:sz w:val="20"/>
          <w:szCs w:val="20"/>
        </w:rPr>
        <w:t xml:space="preserve"> in oggetto.</w:t>
      </w:r>
    </w:p>
    <w:p w:rsidR="002A7100" w:rsidRPr="00D853CD" w:rsidRDefault="002A7100" w:rsidP="00E715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A7100" w:rsidRDefault="002A7100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A7100" w:rsidRPr="00D853CD" w:rsidRDefault="002A7100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853CD">
        <w:rPr>
          <w:rFonts w:ascii="Times New Roman" w:hAnsi="Times New Roman"/>
          <w:sz w:val="20"/>
          <w:szCs w:val="20"/>
        </w:rPr>
        <w:t>In particolare, dichiara di non trovarsi con il personale della Stazione appaltante o con soggetti anche esterni che abbiano partecipato alla redazione dei documenti di gara, i cui nominativi risultino dalla documentazione stessa, in alcuna situazione di conflitto di interesse di cui all’articolo 16  del D.Lgs. n. 36/2023 .</w:t>
      </w:r>
    </w:p>
    <w:p w:rsidR="002A7100" w:rsidRPr="0077647F" w:rsidRDefault="002A7100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2A7100" w:rsidRDefault="002A7100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p w:rsidR="002A7100" w:rsidRPr="0077647F" w:rsidRDefault="002A7100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  <w:r w:rsidRPr="0077647F">
        <w:rPr>
          <w:rFonts w:ascii="Times New Roman" w:hAnsi="Times New Roman"/>
          <w:i/>
          <w:iCs/>
        </w:rPr>
        <w:t>Al fine di consentire una consapevole dichiarazione circa l’assenza di conflitto d’interessi, si specifica che i nominativi del personale, sono individuabili nei seguenti:</w:t>
      </w:r>
    </w:p>
    <w:p w:rsidR="002A7100" w:rsidRPr="0077647F" w:rsidRDefault="002A7100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225"/>
        <w:gridCol w:w="3296"/>
        <w:gridCol w:w="3118"/>
      </w:tblGrid>
      <w:tr w:rsidR="002A7100" w:rsidRPr="0077647F" w:rsidTr="00063571">
        <w:trPr>
          <w:trHeight w:val="383"/>
        </w:trPr>
        <w:tc>
          <w:tcPr>
            <w:tcW w:w="3225" w:type="dxa"/>
            <w:shd w:val="clear" w:color="auto" w:fill="F2F2F2"/>
            <w:vAlign w:val="center"/>
          </w:tcPr>
          <w:p w:rsidR="002A7100" w:rsidRPr="00063571" w:rsidRDefault="002A7100" w:rsidP="00063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63571">
              <w:rPr>
                <w:rFonts w:ascii="Times New Roman" w:hAnsi="Times New Roman"/>
                <w:b/>
                <w:bCs/>
              </w:rPr>
              <w:t>Figura</w:t>
            </w:r>
          </w:p>
        </w:tc>
        <w:tc>
          <w:tcPr>
            <w:tcW w:w="3296" w:type="dxa"/>
            <w:shd w:val="clear" w:color="auto" w:fill="F2F2F2"/>
            <w:vAlign w:val="center"/>
          </w:tcPr>
          <w:p w:rsidR="002A7100" w:rsidRPr="00063571" w:rsidRDefault="002A7100" w:rsidP="0006357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63571">
              <w:rPr>
                <w:rFonts w:ascii="Times New Roman" w:hAnsi="Times New Roman"/>
                <w:b/>
                <w:bCs/>
              </w:rPr>
              <w:t>Nominativo</w:t>
            </w:r>
          </w:p>
        </w:tc>
        <w:tc>
          <w:tcPr>
            <w:tcW w:w="3118" w:type="dxa"/>
            <w:shd w:val="clear" w:color="auto" w:fill="F2F2F2"/>
            <w:vAlign w:val="center"/>
          </w:tcPr>
          <w:p w:rsidR="002A7100" w:rsidRPr="00063571" w:rsidRDefault="002A7100" w:rsidP="0006357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63571">
              <w:rPr>
                <w:rFonts w:ascii="Times New Roman" w:hAnsi="Times New Roman"/>
                <w:b/>
                <w:bCs/>
              </w:rPr>
              <w:t>Ente appartenenza</w:t>
            </w:r>
          </w:p>
        </w:tc>
      </w:tr>
      <w:tr w:rsidR="002A7100" w:rsidRPr="00991A1B" w:rsidTr="000C5122">
        <w:trPr>
          <w:trHeight w:val="472"/>
        </w:trPr>
        <w:tc>
          <w:tcPr>
            <w:tcW w:w="3225" w:type="dxa"/>
            <w:vAlign w:val="center"/>
          </w:tcPr>
          <w:p w:rsidR="002A7100" w:rsidRPr="00991A1B" w:rsidRDefault="002A7100" w:rsidP="00991A1B">
            <w:pPr>
              <w:autoSpaceDE w:val="0"/>
              <w:autoSpaceDN w:val="0"/>
              <w:adjustRightInd w:val="0"/>
              <w:spacing w:before="120"/>
              <w:rPr>
                <w:rFonts w:cs="Calibri"/>
              </w:rPr>
            </w:pPr>
            <w:r w:rsidRPr="00991A1B">
              <w:rPr>
                <w:rFonts w:cs="Calibri"/>
              </w:rPr>
              <w:t>Responsabile unico del progetto</w:t>
            </w:r>
            <w:r>
              <w:rPr>
                <w:rFonts w:cs="Calibri"/>
              </w:rPr>
              <w:t xml:space="preserve"> </w:t>
            </w:r>
            <w:r w:rsidRPr="00991A1B">
              <w:rPr>
                <w:rFonts w:cs="Calibri"/>
              </w:rPr>
              <w:t>dell’ente committente</w:t>
            </w:r>
          </w:p>
        </w:tc>
        <w:tc>
          <w:tcPr>
            <w:tcW w:w="3296" w:type="dxa"/>
            <w:vAlign w:val="bottom"/>
          </w:tcPr>
          <w:p w:rsidR="002A7100" w:rsidRPr="00991A1B" w:rsidRDefault="002A7100" w:rsidP="008C7C23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Dott.</w:t>
            </w:r>
            <w:r w:rsidRPr="00E27E8C">
              <w:rPr>
                <w:rFonts w:cs="Calibri"/>
              </w:rPr>
              <w:t xml:space="preserve">ssa </w:t>
            </w:r>
            <w:r w:rsidRPr="00E27E8C">
              <w:rPr>
                <w:rFonts w:ascii="Tahoma" w:hAnsi="Tahoma" w:cs="Tahoma"/>
                <w:sz w:val="20"/>
                <w:szCs w:val="20"/>
              </w:rPr>
              <w:t>Ilaria Nonni</w:t>
            </w:r>
          </w:p>
        </w:tc>
        <w:tc>
          <w:tcPr>
            <w:tcW w:w="3118" w:type="dxa"/>
          </w:tcPr>
          <w:p w:rsidR="002A7100" w:rsidRPr="00991A1B" w:rsidRDefault="002A7100" w:rsidP="0000559C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  <w:bCs/>
              </w:rPr>
              <w:t>Azienda Ospedaliero Universitaria di Bologna</w:t>
            </w:r>
          </w:p>
        </w:tc>
      </w:tr>
      <w:tr w:rsidR="002A7100" w:rsidRPr="00991A1B" w:rsidTr="00C70BA4">
        <w:trPr>
          <w:trHeight w:val="853"/>
        </w:trPr>
        <w:tc>
          <w:tcPr>
            <w:tcW w:w="3225" w:type="dxa"/>
            <w:vAlign w:val="center"/>
          </w:tcPr>
          <w:p w:rsidR="002A7100" w:rsidRPr="00991A1B" w:rsidRDefault="002A7100" w:rsidP="0000559C">
            <w:pPr>
              <w:autoSpaceDE w:val="0"/>
              <w:autoSpaceDN w:val="0"/>
              <w:adjustRightInd w:val="0"/>
              <w:spacing w:before="120"/>
              <w:rPr>
                <w:rFonts w:cs="Calibri"/>
              </w:rPr>
            </w:pPr>
            <w:r w:rsidRPr="00991A1B">
              <w:rPr>
                <w:rFonts w:cs="Calibri"/>
              </w:rPr>
              <w:t xml:space="preserve">Responsabile del procedimento di </w:t>
            </w:r>
            <w:r>
              <w:rPr>
                <w:rFonts w:cs="Calibri"/>
              </w:rPr>
              <w:t>gara RUPA</w:t>
            </w:r>
          </w:p>
        </w:tc>
        <w:tc>
          <w:tcPr>
            <w:tcW w:w="3296" w:type="dxa"/>
            <w:vAlign w:val="bottom"/>
          </w:tcPr>
          <w:p w:rsidR="002A7100" w:rsidRPr="00991A1B" w:rsidRDefault="002A7100" w:rsidP="0000559C">
            <w:pPr>
              <w:rPr>
                <w:rFonts w:cs="Calibri"/>
              </w:rPr>
            </w:pPr>
            <w:r w:rsidRPr="00991A1B">
              <w:rPr>
                <w:rFonts w:cs="Calibri"/>
              </w:rPr>
              <w:t xml:space="preserve">Dott.ssa </w:t>
            </w:r>
            <w:r>
              <w:rPr>
                <w:rFonts w:cs="Calibri"/>
              </w:rPr>
              <w:t>Antonia Crugliano</w:t>
            </w:r>
          </w:p>
        </w:tc>
        <w:tc>
          <w:tcPr>
            <w:tcW w:w="3118" w:type="dxa"/>
          </w:tcPr>
          <w:p w:rsidR="002A7100" w:rsidRPr="00991A1B" w:rsidRDefault="002A7100" w:rsidP="0000559C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991A1B">
              <w:rPr>
                <w:rFonts w:cs="Calibri"/>
                <w:bCs/>
              </w:rPr>
              <w:t xml:space="preserve">Azienda USL di </w:t>
            </w:r>
            <w:r>
              <w:rPr>
                <w:rFonts w:cs="Calibri"/>
                <w:bCs/>
              </w:rPr>
              <w:t>Bologna</w:t>
            </w:r>
          </w:p>
        </w:tc>
      </w:tr>
      <w:tr w:rsidR="002A7100" w:rsidRPr="00991A1B" w:rsidTr="00006F37">
        <w:trPr>
          <w:trHeight w:val="853"/>
        </w:trPr>
        <w:tc>
          <w:tcPr>
            <w:tcW w:w="3225" w:type="dxa"/>
            <w:vAlign w:val="center"/>
          </w:tcPr>
          <w:p w:rsidR="002A7100" w:rsidRPr="00F65852" w:rsidRDefault="002A7100" w:rsidP="000055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Direttore dell’esecuzione del contratto </w:t>
            </w:r>
          </w:p>
        </w:tc>
        <w:tc>
          <w:tcPr>
            <w:tcW w:w="3296" w:type="dxa"/>
            <w:vAlign w:val="bottom"/>
          </w:tcPr>
          <w:p w:rsidR="002A7100" w:rsidRPr="00F65852" w:rsidRDefault="002A7100" w:rsidP="00F061EA">
            <w:pPr>
              <w:rPr>
                <w:rFonts w:cs="Calibri"/>
              </w:rPr>
            </w:pPr>
            <w:r w:rsidRPr="00E27E8C">
              <w:rPr>
                <w:rFonts w:cs="Calibri"/>
              </w:rPr>
              <w:t>Ing.</w:t>
            </w:r>
            <w:r>
              <w:rPr>
                <w:rFonts w:cs="Calibri"/>
              </w:rPr>
              <w:t>Paride Lambertini</w:t>
            </w:r>
          </w:p>
        </w:tc>
        <w:tc>
          <w:tcPr>
            <w:tcW w:w="3118" w:type="dxa"/>
          </w:tcPr>
          <w:p w:rsidR="002A7100" w:rsidRPr="00991A1B" w:rsidRDefault="002A7100" w:rsidP="0000559C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br/>
            </w:r>
            <w:r>
              <w:rPr>
                <w:rFonts w:cs="Calibri"/>
                <w:bCs/>
              </w:rPr>
              <w:t>Azienda Ospedaliero Universitaria di Bologna</w:t>
            </w:r>
          </w:p>
        </w:tc>
      </w:tr>
    </w:tbl>
    <w:p w:rsidR="002A7100" w:rsidRPr="0077647F" w:rsidRDefault="002A7100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p w:rsidR="002A7100" w:rsidRPr="0077647F" w:rsidRDefault="002A7100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p w:rsidR="002A7100" w:rsidRPr="0077647F" w:rsidRDefault="002A7100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p w:rsidR="002A7100" w:rsidRPr="0077647F" w:rsidRDefault="002A7100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77647F">
        <w:rPr>
          <w:rFonts w:ascii="Times New Roman" w:hAnsi="Times New Roman"/>
          <w:color w:val="000000"/>
        </w:rPr>
        <w:t>Data_____________________________________</w:t>
      </w:r>
    </w:p>
    <w:p w:rsidR="002A7100" w:rsidRPr="0077647F" w:rsidRDefault="002A7100" w:rsidP="00873D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  <w:r w:rsidRPr="0077647F">
        <w:rPr>
          <w:rFonts w:ascii="Times New Roman" w:hAnsi="Times New Roman"/>
          <w:color w:val="000000"/>
        </w:rPr>
        <w:t>Firma_______________________</w:t>
      </w:r>
    </w:p>
    <w:p w:rsidR="002A7100" w:rsidRPr="0077647F" w:rsidRDefault="002A7100" w:rsidP="00873D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A7100" w:rsidRPr="0077647F" w:rsidRDefault="002A7100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</w:rPr>
      </w:pPr>
    </w:p>
    <w:p w:rsidR="002A7100" w:rsidRPr="00C70BA4" w:rsidRDefault="002A7100" w:rsidP="00C70B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C70BA4">
        <w:rPr>
          <w:rFonts w:ascii="Times New Roman" w:hAnsi="Times New Roman"/>
          <w:i/>
          <w:iCs/>
          <w:color w:val="000000"/>
          <w:sz w:val="20"/>
          <w:szCs w:val="20"/>
        </w:rPr>
        <w:t>[Firmare digitalmente od analogicamente allegando copia documento di identità]</w:t>
      </w:r>
    </w:p>
    <w:p w:rsidR="002A7100" w:rsidRPr="0077647F" w:rsidRDefault="002A7100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</w:rPr>
      </w:pPr>
    </w:p>
    <w:p w:rsidR="002A7100" w:rsidRPr="0077647F" w:rsidRDefault="002A7100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p w:rsidR="002A7100" w:rsidRPr="0077647F" w:rsidRDefault="002A7100" w:rsidP="00E715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</w:p>
    <w:p w:rsidR="002A7100" w:rsidRPr="00837562" w:rsidRDefault="002A7100" w:rsidP="00837562">
      <w:pPr>
        <w:pStyle w:val="Default"/>
        <w:jc w:val="both"/>
        <w:rPr>
          <w:rFonts w:ascii="Arial" w:hAnsi="Arial" w:cs="Arial"/>
          <w:i/>
          <w:sz w:val="16"/>
          <w:szCs w:val="16"/>
        </w:rPr>
      </w:pPr>
      <w:r w:rsidRPr="00837562">
        <w:rPr>
          <w:rFonts w:ascii="Arial" w:hAnsi="Arial" w:cs="Arial"/>
          <w:b/>
          <w:bCs/>
          <w:i/>
          <w:iCs/>
          <w:sz w:val="16"/>
          <w:szCs w:val="16"/>
        </w:rPr>
        <w:t>N.B.</w:t>
      </w:r>
      <w:r w:rsidRPr="00837562">
        <w:rPr>
          <w:rFonts w:ascii="Arial" w:hAnsi="Arial" w:cs="Arial"/>
          <w:b/>
          <w:bCs/>
          <w:i/>
          <w:sz w:val="16"/>
          <w:szCs w:val="16"/>
        </w:rPr>
        <w:t xml:space="preserve">: </w:t>
      </w:r>
      <w:r w:rsidRPr="00837562">
        <w:rPr>
          <w:rFonts w:ascii="Arial" w:hAnsi="Arial" w:cs="Arial"/>
          <w:sz w:val="16"/>
          <w:szCs w:val="16"/>
        </w:rPr>
        <w:t>testo dell’art. 16, del D.Lgs. n. 36/2023</w:t>
      </w:r>
      <w:r w:rsidRPr="00837562">
        <w:rPr>
          <w:rFonts w:ascii="Arial" w:hAnsi="Arial" w:cs="Arial"/>
          <w:i/>
          <w:sz w:val="16"/>
          <w:szCs w:val="16"/>
        </w:rPr>
        <w:t xml:space="preserve"> Si ha conflitto di interessi quando un soggetto che, a qualsiasi titolo, interviene con compiti funzionali nella procedura di aggiudicazione o nella fase di esecuzio</w:t>
      </w:r>
      <w:r>
        <w:rPr>
          <w:rFonts w:ascii="Arial" w:hAnsi="Arial" w:cs="Arial"/>
          <w:i/>
          <w:sz w:val="16"/>
          <w:szCs w:val="16"/>
        </w:rPr>
        <w:t>ne degli appalti o delle conces</w:t>
      </w:r>
      <w:r w:rsidRPr="00837562">
        <w:rPr>
          <w:rFonts w:ascii="Arial" w:hAnsi="Arial" w:cs="Arial"/>
          <w:i/>
          <w:sz w:val="16"/>
          <w:szCs w:val="16"/>
        </w:rPr>
        <w:t>sioni e ne può influenzare, in qualsiasi modo, il risultato, gli esiti e la gestione, ha direttamente o in</w:t>
      </w:r>
      <w:r>
        <w:rPr>
          <w:rFonts w:ascii="Arial" w:hAnsi="Arial" w:cs="Arial"/>
          <w:i/>
          <w:sz w:val="16"/>
          <w:szCs w:val="16"/>
        </w:rPr>
        <w:t>direttamente un interesse finan</w:t>
      </w:r>
      <w:r w:rsidRPr="00837562">
        <w:rPr>
          <w:rFonts w:ascii="Arial" w:hAnsi="Arial" w:cs="Arial"/>
          <w:i/>
          <w:sz w:val="16"/>
          <w:szCs w:val="16"/>
        </w:rPr>
        <w:t xml:space="preserve">ziario, economico o altro interesse personale che può essere </w:t>
      </w:r>
      <w:r>
        <w:rPr>
          <w:rFonts w:ascii="Arial" w:hAnsi="Arial" w:cs="Arial"/>
          <w:i/>
          <w:sz w:val="16"/>
          <w:szCs w:val="16"/>
        </w:rPr>
        <w:t>per</w:t>
      </w:r>
      <w:r w:rsidRPr="00837562">
        <w:rPr>
          <w:rFonts w:ascii="Arial" w:hAnsi="Arial" w:cs="Arial"/>
          <w:i/>
          <w:sz w:val="16"/>
          <w:szCs w:val="16"/>
        </w:rPr>
        <w:t>cepito come una minaccia concreta e</w:t>
      </w:r>
      <w:r>
        <w:rPr>
          <w:rFonts w:ascii="Arial" w:hAnsi="Arial" w:cs="Arial"/>
          <w:i/>
          <w:sz w:val="16"/>
          <w:szCs w:val="16"/>
        </w:rPr>
        <w:t>d effettiva alla sua imparziali</w:t>
      </w:r>
      <w:r w:rsidRPr="00837562">
        <w:rPr>
          <w:rFonts w:ascii="Arial" w:hAnsi="Arial" w:cs="Arial"/>
          <w:i/>
          <w:sz w:val="16"/>
          <w:szCs w:val="16"/>
        </w:rPr>
        <w:t xml:space="preserve">tà e indipendenza nel contesto della procedura di aggiudicazione o nella fase di esecuzione.2) In coerenza con il principio della </w:t>
      </w:r>
      <w:r>
        <w:rPr>
          <w:rFonts w:ascii="Arial" w:hAnsi="Arial" w:cs="Arial"/>
          <w:i/>
          <w:sz w:val="16"/>
          <w:szCs w:val="16"/>
        </w:rPr>
        <w:t>fiducia e per preservare la fun</w:t>
      </w:r>
      <w:r w:rsidRPr="00837562">
        <w:rPr>
          <w:rFonts w:ascii="Arial" w:hAnsi="Arial" w:cs="Arial"/>
          <w:i/>
          <w:sz w:val="16"/>
          <w:szCs w:val="16"/>
        </w:rPr>
        <w:t>zionalità dell’azione amministrativa, la percepita minaccia all’imparzialità e indipendenza deve essere provata da chi invoca il conflitto sulla base di presupposti specifici e documentati e deve riferirsi a interessi effettivi, la cui soddisfazione sia conseguibile solo subordinando un interesse all’altro. 3)Il personale che versa nelle ipo</w:t>
      </w:r>
      <w:r>
        <w:rPr>
          <w:rFonts w:ascii="Arial" w:hAnsi="Arial" w:cs="Arial"/>
          <w:i/>
          <w:sz w:val="16"/>
          <w:szCs w:val="16"/>
        </w:rPr>
        <w:t>tesi di cui al comma 1 ne dà co</w:t>
      </w:r>
      <w:r w:rsidRPr="00837562">
        <w:rPr>
          <w:rFonts w:ascii="Arial" w:hAnsi="Arial" w:cs="Arial"/>
          <w:i/>
          <w:sz w:val="16"/>
          <w:szCs w:val="16"/>
        </w:rPr>
        <w:t>municazione alla stazione appaltante o all’ente concedente e si astiene dal partecipare alla procedura di aggiudicazione e all’esecuzione. 4)Le stazioni appaltanti adottano misure adeguate per individua-re, prevenire e risolvere in modo efficace ogni ipotesi di conflitto di interesse nello svolgimento delle procedure di aggiudicazione ed esecuzione degli appalti e delle concessioni e vigilano affinché gli adempimenti di cui al comma 3 siano rispettati</w:t>
      </w:r>
    </w:p>
    <w:p w:rsidR="002A7100" w:rsidRPr="00C70BA4" w:rsidRDefault="002A7100" w:rsidP="0087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18"/>
          <w:szCs w:val="18"/>
        </w:rPr>
      </w:pPr>
      <w:r w:rsidRPr="00C70BA4">
        <w:rPr>
          <w:rFonts w:ascii="Times New Roman" w:hAnsi="Times New Roman"/>
          <w:i/>
          <w:iCs/>
          <w:sz w:val="18"/>
          <w:szCs w:val="18"/>
        </w:rPr>
        <w:t xml:space="preserve"> In particolare, costituiscono situazione di conflitto d’interesse quelle che determinano l'obbligo di astensione previste dall'articolo 7 del decreto del Presidente della Repubblica 16 aprile 2013, n. 62.</w:t>
      </w:r>
    </w:p>
    <w:p w:rsidR="002A7100" w:rsidRPr="00C70BA4" w:rsidRDefault="002A7100" w:rsidP="0087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2A7100" w:rsidRPr="00C70BA4" w:rsidRDefault="002A7100" w:rsidP="0087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18"/>
          <w:szCs w:val="18"/>
        </w:rPr>
      </w:pPr>
      <w:r w:rsidRPr="00C70BA4">
        <w:rPr>
          <w:rFonts w:ascii="Times New Roman" w:hAnsi="Times New Roman"/>
          <w:i/>
          <w:iCs/>
          <w:sz w:val="18"/>
          <w:szCs w:val="18"/>
        </w:rPr>
        <w:t xml:space="preserve">La presente dichiarazione deve essere resa </w:t>
      </w:r>
      <w:r w:rsidRPr="00C70BA4">
        <w:rPr>
          <w:rFonts w:ascii="Times New Roman" w:hAnsi="Times New Roman"/>
          <w:b/>
          <w:i/>
          <w:iCs/>
          <w:sz w:val="18"/>
          <w:szCs w:val="18"/>
        </w:rPr>
        <w:t xml:space="preserve">sia dal legale rappresentanteche dal titolare effettivo (se diverso </w:t>
      </w:r>
      <w:r w:rsidRPr="00C70BA4">
        <w:rPr>
          <w:rFonts w:ascii="Times New Roman" w:hAnsi="Times New Roman"/>
          <w:i/>
          <w:iCs/>
          <w:sz w:val="18"/>
          <w:szCs w:val="18"/>
        </w:rPr>
        <w:t xml:space="preserve">dal legale rappresentante) </w:t>
      </w:r>
    </w:p>
    <w:p w:rsidR="002A7100" w:rsidRPr="00C70BA4" w:rsidRDefault="002A7100" w:rsidP="0087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18"/>
          <w:szCs w:val="18"/>
        </w:rPr>
      </w:pPr>
    </w:p>
    <w:p w:rsidR="002A7100" w:rsidRPr="00C70BA4" w:rsidRDefault="002A7100" w:rsidP="00873D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18"/>
          <w:szCs w:val="18"/>
        </w:rPr>
      </w:pPr>
      <w:r w:rsidRPr="00C70BA4">
        <w:rPr>
          <w:rFonts w:ascii="Times New Roman" w:hAnsi="Times New Roman"/>
          <w:i/>
          <w:iCs/>
          <w:sz w:val="18"/>
          <w:szCs w:val="18"/>
        </w:rPr>
        <w:t>Per quanto riguarda l’informativa sui dati personali in base al Regolamento 2016/679/UE si rinvia alle precisazioni degli atti di gara.</w:t>
      </w:r>
    </w:p>
    <w:sectPr w:rsidR="002A7100" w:rsidRPr="00C70BA4" w:rsidSect="00662E8A">
      <w:headerReference w:type="default" r:id="rId6"/>
      <w:footerReference w:type="even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7100" w:rsidRDefault="002A7100" w:rsidP="003C5B7A">
      <w:pPr>
        <w:spacing w:after="0" w:line="240" w:lineRule="auto"/>
      </w:pPr>
      <w:r>
        <w:separator/>
      </w:r>
    </w:p>
  </w:endnote>
  <w:endnote w:type="continuationSeparator" w:id="1">
    <w:p w:rsidR="002A7100" w:rsidRDefault="002A7100" w:rsidP="003C5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ato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100" w:rsidRDefault="002A7100" w:rsidP="00B7380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A7100" w:rsidRDefault="002A710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100" w:rsidRDefault="002A7100" w:rsidP="00B7380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2A7100" w:rsidRDefault="002A7100" w:rsidP="00CD4D97">
    <w:pPr>
      <w:tabs>
        <w:tab w:val="center" w:pos="4819"/>
        <w:tab w:val="right" w:pos="9638"/>
      </w:tabs>
      <w:spacing w:after="0" w:line="240" w:lineRule="auto"/>
      <w:rPr>
        <w:rFonts w:ascii="Garamond" w:hAnsi="Garamond"/>
        <w:color w:val="000000"/>
        <w:sz w:val="16"/>
        <w:szCs w:val="16"/>
      </w:rPr>
    </w:pPr>
  </w:p>
  <w:p w:rsidR="002A7100" w:rsidRPr="00CD4D97" w:rsidRDefault="002A7100" w:rsidP="00CD4D97">
    <w:pPr>
      <w:tabs>
        <w:tab w:val="center" w:pos="4819"/>
        <w:tab w:val="right" w:pos="9638"/>
      </w:tabs>
      <w:spacing w:after="0" w:line="240" w:lineRule="auto"/>
      <w:rPr>
        <w:rFonts w:ascii="Garamond" w:hAnsi="Garamond"/>
        <w:color w:val="000000"/>
        <w:sz w:val="16"/>
        <w:szCs w:val="16"/>
      </w:rPr>
    </w:pPr>
    <w:r>
      <w:rPr>
        <w:rFonts w:ascii="Garamond" w:hAnsi="Garamond"/>
        <w:color w:val="000000"/>
        <w:sz w:val="16"/>
        <w:szCs w:val="16"/>
      </w:rPr>
      <w:t xml:space="preserve">Allegato 4- Linee Guida </w:t>
    </w:r>
    <w:r w:rsidRPr="002C6985">
      <w:rPr>
        <w:rFonts w:ascii="Garamond" w:hAnsi="Garamond"/>
        <w:color w:val="000000"/>
        <w:sz w:val="16"/>
        <w:szCs w:val="16"/>
      </w:rPr>
      <w:t xml:space="preserve">rivolte ai </w:t>
    </w:r>
    <w:r>
      <w:rPr>
        <w:rFonts w:ascii="Garamond" w:hAnsi="Garamond"/>
        <w:color w:val="000000"/>
        <w:sz w:val="16"/>
        <w:szCs w:val="16"/>
      </w:rPr>
      <w:t>S</w:t>
    </w:r>
    <w:r w:rsidRPr="002C6985">
      <w:rPr>
        <w:rFonts w:ascii="Garamond" w:hAnsi="Garamond"/>
        <w:color w:val="000000"/>
        <w:sz w:val="16"/>
        <w:szCs w:val="16"/>
      </w:rPr>
      <w:t>oggetti attuatori per</w:t>
    </w:r>
    <w:r>
      <w:rPr>
        <w:rFonts w:ascii="Garamond" w:hAnsi="Garamond"/>
        <w:color w:val="000000"/>
        <w:sz w:val="16"/>
        <w:szCs w:val="16"/>
      </w:rPr>
      <w:t xml:space="preserve"> l’attuazione,</w:t>
    </w:r>
    <w:r w:rsidRPr="002C6985">
      <w:rPr>
        <w:rFonts w:ascii="Garamond" w:hAnsi="Garamond"/>
        <w:color w:val="000000"/>
        <w:sz w:val="16"/>
        <w:szCs w:val="16"/>
      </w:rPr>
      <w:t xml:space="preserve"> il monitoraggio e la rendicontazione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7100" w:rsidRDefault="002A7100" w:rsidP="003C5B7A">
      <w:pPr>
        <w:spacing w:after="0" w:line="240" w:lineRule="auto"/>
      </w:pPr>
      <w:r>
        <w:separator/>
      </w:r>
    </w:p>
  </w:footnote>
  <w:footnote w:type="continuationSeparator" w:id="1">
    <w:p w:rsidR="002A7100" w:rsidRDefault="002A7100" w:rsidP="003C5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Look w:val="00A0"/>
    </w:tblPr>
    <w:tblGrid>
      <w:gridCol w:w="10577"/>
    </w:tblGrid>
    <w:tr w:rsidR="002A7100" w:rsidRPr="00B22E69" w:rsidTr="00B35CCE">
      <w:tc>
        <w:tcPr>
          <w:tcW w:w="10490" w:type="dxa"/>
        </w:tcPr>
        <w:tbl>
          <w:tblPr>
            <w:tblW w:w="10469" w:type="dxa"/>
            <w:jc w:val="center"/>
            <w:tblLook w:val="00A0"/>
          </w:tblPr>
          <w:tblGrid>
            <w:gridCol w:w="9724"/>
            <w:gridCol w:w="236"/>
            <w:gridCol w:w="273"/>
            <w:gridCol w:w="236"/>
          </w:tblGrid>
          <w:tr w:rsidR="002A7100" w:rsidRPr="00B22E69" w:rsidTr="00B35CCE">
            <w:trPr>
              <w:jc w:val="center"/>
            </w:trPr>
            <w:tc>
              <w:tcPr>
                <w:tcW w:w="9724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W w:w="9498" w:type="dxa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CellMar>
                    <w:left w:w="28" w:type="dxa"/>
                    <w:right w:w="28" w:type="dxa"/>
                  </w:tblCellMar>
                  <w:tblLook w:val="00A0"/>
                </w:tblPr>
                <w:tblGrid>
                  <w:gridCol w:w="2884"/>
                  <w:gridCol w:w="1884"/>
                  <w:gridCol w:w="2306"/>
                  <w:gridCol w:w="2429"/>
                </w:tblGrid>
                <w:tr w:rsidR="002A7100" w:rsidRPr="00B22E69" w:rsidTr="00B35CCE">
                  <w:trPr>
                    <w:trHeight w:val="1128"/>
                  </w:trPr>
                  <w:tc>
                    <w:tcPr>
                      <w:tcW w:w="2879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:rsidR="002A7100" w:rsidRPr="00B22E69" w:rsidRDefault="002A7100" w:rsidP="00B35CCE">
                      <w:pPr>
                        <w:ind w:left="276"/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pict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Immagine 9" o:spid="_x0000_s2049" type="#_x0000_t75" style="position:absolute;left:0;text-align:left;margin-left:-3.25pt;margin-top:0;width:123pt;height:38.5pt;z-index:-251660800;visibility:visible;mso-position-horizontal-relative:margin;mso-position-vertical-relative:margin" wrapcoords="0 0 0 21039 21337 21039 21337 0 0 0">
                            <v:imagedata r:id="rId1" o:title="" cropright="27856f"/>
                            <w10:wrap type="tight" anchorx="margin" anchory="margin"/>
                          </v:shape>
                        </w:pict>
                      </w:r>
                    </w:p>
                  </w:tc>
                  <w:tc>
                    <w:tcPr>
                      <w:tcW w:w="188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:rsidR="002A7100" w:rsidRPr="00B22E69" w:rsidRDefault="002A7100" w:rsidP="00B35CCE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pict>
                          <v:shape id="Immagine 4" o:spid="_x0000_s2050" type="#_x0000_t75" style="position:absolute;left:0;text-align:left;margin-left:-3.35pt;margin-top:5.15pt;width:89.25pt;height:16.5pt;z-index:-251657728;visibility:visible;mso-position-horizontal-relative:text;mso-position-vertical-relative:text">
                            <v:imagedata r:id="rId2" o:title=""/>
                          </v:shape>
                        </w:pict>
                      </w:r>
                    </w:p>
                  </w:tc>
                  <w:tc>
                    <w:tcPr>
                      <w:tcW w:w="230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:rsidR="002A7100" w:rsidRPr="00B22E69" w:rsidRDefault="002A7100" w:rsidP="00B35CCE">
                      <w:pPr>
                        <w:jc w:val="both"/>
                      </w:pPr>
                    </w:p>
                    <w:p w:rsidR="002A7100" w:rsidRPr="00B22E69" w:rsidRDefault="002A7100" w:rsidP="00B35CCE">
                      <w:pPr>
                        <w:jc w:val="both"/>
                      </w:pPr>
                      <w:r>
                        <w:rPr>
                          <w:noProof/>
                        </w:rPr>
                        <w:pict>
                          <v:shape id="Immagine 3" o:spid="_x0000_i1026" type="#_x0000_t75" style="width:111.6pt;height:21pt;visibility:visible">
                            <v:imagedata r:id="rId3" o:title="" croptop="19466f" cropbottom="21579f" cropleft="4341f" cropright="3447f"/>
                          </v:shape>
                        </w:pict>
                      </w:r>
                    </w:p>
                  </w:tc>
                  <w:tc>
                    <w:tcPr>
                      <w:tcW w:w="2429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:rsidR="002A7100" w:rsidRPr="00B22E69" w:rsidRDefault="002A7100" w:rsidP="00B35CCE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pict>
                          <v:shape id="Immagine 1" o:spid="_x0000_s2051" type="#_x0000_t75" style="position:absolute;left:0;text-align:left;margin-left:.1pt;margin-top:0;width:114.75pt;height:39pt;z-index:-251656704;visibility:visible;mso-position-horizontal-relative:text;mso-position-vertical-relative:text" wrapcoords="282 0 0 19938 21459 19938 21459 12462 8188 0 282 0">
                            <v:imagedata r:id="rId4" o:title=""/>
                            <w10:wrap type="tight"/>
                          </v:shape>
                        </w:pict>
                      </w:r>
                    </w:p>
                  </w:tc>
                </w:tr>
                <w:tr w:rsidR="002A7100" w:rsidRPr="00B22E69" w:rsidTr="00B35CCE">
                  <w:trPr>
                    <w:trHeight w:val="754"/>
                  </w:trPr>
                  <w:tc>
                    <w:tcPr>
                      <w:tcW w:w="4763" w:type="dxa"/>
                      <w:gridSpan w:val="2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</w:tcPr>
                    <w:p w:rsidR="002A7100" w:rsidRPr="00B22E69" w:rsidRDefault="002A7100" w:rsidP="00B35CCE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pict>
                          <v:shape id="Immagine 12" o:spid="_x0000_s2052" type="#_x0000_t75" alt="LOGO AUSL BOLOGNA stampa" style="position:absolute;left:0;text-align:left;margin-left:19.05pt;margin-top:.1pt;width:164.25pt;height:24.75pt;z-index:-251658752;visibility:visible;mso-position-horizontal-relative:text;mso-position-vertical-relative:text" wrapcoords="0 0 0 20945 21501 20945 21501 0 0 0">
                            <v:imagedata r:id="rId5" o:title=""/>
                            <w10:wrap type="tight"/>
                          </v:shape>
                        </w:pict>
                      </w:r>
                    </w:p>
                  </w:tc>
                  <w:tc>
                    <w:tcPr>
                      <w:tcW w:w="4735" w:type="dxa"/>
                      <w:gridSpan w:val="2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</w:tcPr>
                    <w:p w:rsidR="002A7100" w:rsidRPr="00B22E69" w:rsidRDefault="002A7100" w:rsidP="00B35CCE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pict>
                          <v:shape id="_x0000_s2053" type="#_x0000_t75" style="position:absolute;left:0;text-align:left;margin-left:0;margin-top:.7pt;width:218.65pt;height:24.65pt;z-index:-251659776;visibility:visible;mso-position-horizontal-relative:text;mso-position-vertical-relative:text" wrapcoords="0 0 0 19760 21343 19760 21343 0 0 0">
                            <v:imagedata r:id="rId6" o:title=""/>
                            <w10:wrap type="tight"/>
                          </v:shape>
                        </w:pict>
                      </w:r>
                    </w:p>
                  </w:tc>
                </w:tr>
              </w:tbl>
              <w:p w:rsidR="002A7100" w:rsidRPr="00B22E69" w:rsidRDefault="002A7100" w:rsidP="00B35CCE">
                <w:pPr>
                  <w:jc w:val="both"/>
                  <w:rPr>
                    <w:lang w:eastAsia="ar-SA"/>
                  </w:rPr>
                </w:pPr>
              </w:p>
            </w:tc>
            <w:tc>
              <w:tcPr>
                <w:tcW w:w="22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2A7100" w:rsidRPr="00B22E69" w:rsidRDefault="002A7100" w:rsidP="00B35CCE"/>
            </w:tc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2A7100" w:rsidRPr="00B22E69" w:rsidRDefault="002A7100" w:rsidP="00B35CCE">
                <w:pPr>
                  <w:jc w:val="center"/>
                  <w:rPr>
                    <w:rFonts w:cs="Calibri"/>
                    <w:bCs/>
                    <w:sz w:val="24"/>
                    <w:szCs w:val="24"/>
                  </w:rPr>
                </w:pPr>
              </w:p>
            </w:tc>
            <w:tc>
              <w:tcPr>
                <w:tcW w:w="223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2A7100" w:rsidRPr="00B22E69" w:rsidRDefault="002A7100" w:rsidP="00B35CCE">
                <w:pPr>
                  <w:jc w:val="center"/>
                  <w:rPr>
                    <w:rFonts w:cs="Calibri"/>
                    <w:bCs/>
                  </w:rPr>
                </w:pPr>
              </w:p>
            </w:tc>
          </w:tr>
        </w:tbl>
        <w:p w:rsidR="002A7100" w:rsidRPr="00B22E69" w:rsidRDefault="002A7100" w:rsidP="00B35CCE">
          <w:pPr>
            <w:pStyle w:val="Header"/>
            <w:suppressAutoHyphens/>
            <w:jc w:val="both"/>
            <w:rPr>
              <w:rFonts w:ascii="Times New Roman" w:hAnsi="Times New Roman"/>
              <w:noProof/>
            </w:rPr>
          </w:pPr>
        </w:p>
      </w:tc>
    </w:tr>
  </w:tbl>
  <w:p w:rsidR="002A7100" w:rsidRPr="00144EAE" w:rsidRDefault="002A7100" w:rsidP="00144EA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hyphenationZone w:val="283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3B93"/>
    <w:rsid w:val="0000559C"/>
    <w:rsid w:val="00006F37"/>
    <w:rsid w:val="00014830"/>
    <w:rsid w:val="00016B33"/>
    <w:rsid w:val="00023A32"/>
    <w:rsid w:val="00025E31"/>
    <w:rsid w:val="000261B3"/>
    <w:rsid w:val="00026750"/>
    <w:rsid w:val="0003512F"/>
    <w:rsid w:val="000529FE"/>
    <w:rsid w:val="00053E3B"/>
    <w:rsid w:val="00063571"/>
    <w:rsid w:val="000728C0"/>
    <w:rsid w:val="00074DB6"/>
    <w:rsid w:val="00084B06"/>
    <w:rsid w:val="00087114"/>
    <w:rsid w:val="000C0559"/>
    <w:rsid w:val="000C5122"/>
    <w:rsid w:val="000D6C7F"/>
    <w:rsid w:val="000F3845"/>
    <w:rsid w:val="001049B9"/>
    <w:rsid w:val="00106CCD"/>
    <w:rsid w:val="00113217"/>
    <w:rsid w:val="00114E80"/>
    <w:rsid w:val="0012504F"/>
    <w:rsid w:val="00127218"/>
    <w:rsid w:val="00144EAE"/>
    <w:rsid w:val="00174B77"/>
    <w:rsid w:val="0018315F"/>
    <w:rsid w:val="001836DA"/>
    <w:rsid w:val="0018757E"/>
    <w:rsid w:val="00187DA0"/>
    <w:rsid w:val="00190DD0"/>
    <w:rsid w:val="001B2D9C"/>
    <w:rsid w:val="001C4264"/>
    <w:rsid w:val="001F62CD"/>
    <w:rsid w:val="002007D6"/>
    <w:rsid w:val="002155DF"/>
    <w:rsid w:val="00232BDD"/>
    <w:rsid w:val="00237623"/>
    <w:rsid w:val="00260AB9"/>
    <w:rsid w:val="0028164A"/>
    <w:rsid w:val="00286EC9"/>
    <w:rsid w:val="002A36BA"/>
    <w:rsid w:val="002A7100"/>
    <w:rsid w:val="002C0FE8"/>
    <w:rsid w:val="002C1D13"/>
    <w:rsid w:val="002C6985"/>
    <w:rsid w:val="002C74DC"/>
    <w:rsid w:val="002D319B"/>
    <w:rsid w:val="002D5121"/>
    <w:rsid w:val="002E3BE0"/>
    <w:rsid w:val="002E527F"/>
    <w:rsid w:val="00327280"/>
    <w:rsid w:val="00353937"/>
    <w:rsid w:val="00361155"/>
    <w:rsid w:val="003612EE"/>
    <w:rsid w:val="00367741"/>
    <w:rsid w:val="003707EA"/>
    <w:rsid w:val="00375B21"/>
    <w:rsid w:val="00377BFB"/>
    <w:rsid w:val="003845DE"/>
    <w:rsid w:val="003A4916"/>
    <w:rsid w:val="003B1819"/>
    <w:rsid w:val="003B33C2"/>
    <w:rsid w:val="003C2ADD"/>
    <w:rsid w:val="003C4CC0"/>
    <w:rsid w:val="003C5B7A"/>
    <w:rsid w:val="003C790A"/>
    <w:rsid w:val="003D1068"/>
    <w:rsid w:val="003E0902"/>
    <w:rsid w:val="003E294D"/>
    <w:rsid w:val="003E625B"/>
    <w:rsid w:val="003E78CB"/>
    <w:rsid w:val="00405011"/>
    <w:rsid w:val="00410C81"/>
    <w:rsid w:val="00410F55"/>
    <w:rsid w:val="00413353"/>
    <w:rsid w:val="00422004"/>
    <w:rsid w:val="004237D0"/>
    <w:rsid w:val="00423C73"/>
    <w:rsid w:val="004368BB"/>
    <w:rsid w:val="00445B57"/>
    <w:rsid w:val="004834FE"/>
    <w:rsid w:val="00497E52"/>
    <w:rsid w:val="004A4B63"/>
    <w:rsid w:val="004C61C9"/>
    <w:rsid w:val="004E18E1"/>
    <w:rsid w:val="004F0621"/>
    <w:rsid w:val="005009EA"/>
    <w:rsid w:val="00511B21"/>
    <w:rsid w:val="005120F7"/>
    <w:rsid w:val="005237A7"/>
    <w:rsid w:val="00527A8A"/>
    <w:rsid w:val="00553709"/>
    <w:rsid w:val="00572011"/>
    <w:rsid w:val="005914A1"/>
    <w:rsid w:val="00595554"/>
    <w:rsid w:val="005A7580"/>
    <w:rsid w:val="005B4380"/>
    <w:rsid w:val="005B5DBA"/>
    <w:rsid w:val="005E24EC"/>
    <w:rsid w:val="005F0865"/>
    <w:rsid w:val="005F2B7E"/>
    <w:rsid w:val="00615E27"/>
    <w:rsid w:val="006429AF"/>
    <w:rsid w:val="00652F5E"/>
    <w:rsid w:val="006547EF"/>
    <w:rsid w:val="00656678"/>
    <w:rsid w:val="00656BC6"/>
    <w:rsid w:val="00662E8A"/>
    <w:rsid w:val="00670DCA"/>
    <w:rsid w:val="006A11A9"/>
    <w:rsid w:val="006A4CD5"/>
    <w:rsid w:val="006A7F9C"/>
    <w:rsid w:val="006B744A"/>
    <w:rsid w:val="006C052F"/>
    <w:rsid w:val="006C4984"/>
    <w:rsid w:val="006D53DA"/>
    <w:rsid w:val="006E6A3F"/>
    <w:rsid w:val="006E71A7"/>
    <w:rsid w:val="007067D8"/>
    <w:rsid w:val="00733742"/>
    <w:rsid w:val="007513C5"/>
    <w:rsid w:val="00756C0A"/>
    <w:rsid w:val="0077647F"/>
    <w:rsid w:val="0077743D"/>
    <w:rsid w:val="00780200"/>
    <w:rsid w:val="007A154C"/>
    <w:rsid w:val="007A752D"/>
    <w:rsid w:val="007B4AC6"/>
    <w:rsid w:val="007F0F6C"/>
    <w:rsid w:val="00800518"/>
    <w:rsid w:val="00807055"/>
    <w:rsid w:val="008151C0"/>
    <w:rsid w:val="0083612A"/>
    <w:rsid w:val="00837562"/>
    <w:rsid w:val="00841CD4"/>
    <w:rsid w:val="008577D7"/>
    <w:rsid w:val="00861554"/>
    <w:rsid w:val="00865CE2"/>
    <w:rsid w:val="00873D0A"/>
    <w:rsid w:val="00887240"/>
    <w:rsid w:val="00894DD0"/>
    <w:rsid w:val="008A1ED5"/>
    <w:rsid w:val="008B580A"/>
    <w:rsid w:val="008C7C23"/>
    <w:rsid w:val="008D4978"/>
    <w:rsid w:val="008D4F66"/>
    <w:rsid w:val="008D5EC9"/>
    <w:rsid w:val="008E0EE4"/>
    <w:rsid w:val="008E617F"/>
    <w:rsid w:val="008F2B8B"/>
    <w:rsid w:val="00937FE7"/>
    <w:rsid w:val="009431A9"/>
    <w:rsid w:val="00945C03"/>
    <w:rsid w:val="00951945"/>
    <w:rsid w:val="009571EA"/>
    <w:rsid w:val="00966A76"/>
    <w:rsid w:val="009726B0"/>
    <w:rsid w:val="00991A1B"/>
    <w:rsid w:val="009B4EC4"/>
    <w:rsid w:val="009C3B93"/>
    <w:rsid w:val="009C6486"/>
    <w:rsid w:val="009C75EF"/>
    <w:rsid w:val="009F2B98"/>
    <w:rsid w:val="00A06C07"/>
    <w:rsid w:val="00A1046A"/>
    <w:rsid w:val="00A14E91"/>
    <w:rsid w:val="00A17A84"/>
    <w:rsid w:val="00A24C06"/>
    <w:rsid w:val="00A41C58"/>
    <w:rsid w:val="00A627B0"/>
    <w:rsid w:val="00A81376"/>
    <w:rsid w:val="00A85A9D"/>
    <w:rsid w:val="00A87C5F"/>
    <w:rsid w:val="00A9713B"/>
    <w:rsid w:val="00AA012E"/>
    <w:rsid w:val="00AA147B"/>
    <w:rsid w:val="00AA29BC"/>
    <w:rsid w:val="00AA34F1"/>
    <w:rsid w:val="00AA3B63"/>
    <w:rsid w:val="00AA51F1"/>
    <w:rsid w:val="00AA7852"/>
    <w:rsid w:val="00AA7DE7"/>
    <w:rsid w:val="00AC43F3"/>
    <w:rsid w:val="00AF0B4D"/>
    <w:rsid w:val="00B03970"/>
    <w:rsid w:val="00B1050E"/>
    <w:rsid w:val="00B22E69"/>
    <w:rsid w:val="00B35CCE"/>
    <w:rsid w:val="00B5390D"/>
    <w:rsid w:val="00B53CD4"/>
    <w:rsid w:val="00B54584"/>
    <w:rsid w:val="00B61C93"/>
    <w:rsid w:val="00B70D18"/>
    <w:rsid w:val="00B7380F"/>
    <w:rsid w:val="00B80654"/>
    <w:rsid w:val="00B95581"/>
    <w:rsid w:val="00B960C3"/>
    <w:rsid w:val="00BA47CD"/>
    <w:rsid w:val="00BA6F45"/>
    <w:rsid w:val="00BA766D"/>
    <w:rsid w:val="00BB25E0"/>
    <w:rsid w:val="00BB4C25"/>
    <w:rsid w:val="00BC4E53"/>
    <w:rsid w:val="00BD2B69"/>
    <w:rsid w:val="00BF0387"/>
    <w:rsid w:val="00C02225"/>
    <w:rsid w:val="00C1577F"/>
    <w:rsid w:val="00C17C29"/>
    <w:rsid w:val="00C26472"/>
    <w:rsid w:val="00C46B4F"/>
    <w:rsid w:val="00C47AFF"/>
    <w:rsid w:val="00C51A6E"/>
    <w:rsid w:val="00C56246"/>
    <w:rsid w:val="00C6164D"/>
    <w:rsid w:val="00C70BA4"/>
    <w:rsid w:val="00CA170F"/>
    <w:rsid w:val="00CA1EEB"/>
    <w:rsid w:val="00CA4E67"/>
    <w:rsid w:val="00CB2B9B"/>
    <w:rsid w:val="00CD04E1"/>
    <w:rsid w:val="00CD0BD9"/>
    <w:rsid w:val="00CD2C09"/>
    <w:rsid w:val="00CD4D97"/>
    <w:rsid w:val="00CF6F2D"/>
    <w:rsid w:val="00D03810"/>
    <w:rsid w:val="00D235E7"/>
    <w:rsid w:val="00D37222"/>
    <w:rsid w:val="00D61990"/>
    <w:rsid w:val="00D71CF1"/>
    <w:rsid w:val="00D7408E"/>
    <w:rsid w:val="00D853CD"/>
    <w:rsid w:val="00DA1635"/>
    <w:rsid w:val="00DB78FA"/>
    <w:rsid w:val="00DC19B6"/>
    <w:rsid w:val="00DD6937"/>
    <w:rsid w:val="00DE2021"/>
    <w:rsid w:val="00DF68C1"/>
    <w:rsid w:val="00E224AF"/>
    <w:rsid w:val="00E27E8C"/>
    <w:rsid w:val="00E312B8"/>
    <w:rsid w:val="00E371E5"/>
    <w:rsid w:val="00E4146D"/>
    <w:rsid w:val="00E43B6A"/>
    <w:rsid w:val="00E715D6"/>
    <w:rsid w:val="00E720C0"/>
    <w:rsid w:val="00E767B5"/>
    <w:rsid w:val="00E77292"/>
    <w:rsid w:val="00EA1D87"/>
    <w:rsid w:val="00EA651E"/>
    <w:rsid w:val="00EA7EBD"/>
    <w:rsid w:val="00EB3268"/>
    <w:rsid w:val="00EC66F8"/>
    <w:rsid w:val="00EE163D"/>
    <w:rsid w:val="00EE303E"/>
    <w:rsid w:val="00EE5F50"/>
    <w:rsid w:val="00EF7676"/>
    <w:rsid w:val="00F061EA"/>
    <w:rsid w:val="00F42EDC"/>
    <w:rsid w:val="00F540D1"/>
    <w:rsid w:val="00F54960"/>
    <w:rsid w:val="00F573AB"/>
    <w:rsid w:val="00F65852"/>
    <w:rsid w:val="00F66F20"/>
    <w:rsid w:val="00F73D39"/>
    <w:rsid w:val="00F831A6"/>
    <w:rsid w:val="00F842DA"/>
    <w:rsid w:val="00F96B32"/>
    <w:rsid w:val="00FA1710"/>
    <w:rsid w:val="00FC1890"/>
    <w:rsid w:val="00FD044C"/>
    <w:rsid w:val="00FD382F"/>
    <w:rsid w:val="00FE72B0"/>
    <w:rsid w:val="00FF4B7C"/>
    <w:rsid w:val="00FF7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E8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A47CD"/>
    <w:pPr>
      <w:spacing w:after="0" w:line="240" w:lineRule="auto"/>
    </w:pPr>
    <w:rPr>
      <w:rFonts w:ascii="Times New Roman" w:hAnsi="Times New Roman"/>
      <w:sz w:val="2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6BC6"/>
    <w:rPr>
      <w:rFonts w:ascii="Times New Roman" w:hAnsi="Times New Roman" w:cs="Times New Roman"/>
      <w:sz w:val="2"/>
      <w:lang w:eastAsia="en-US"/>
    </w:rPr>
  </w:style>
  <w:style w:type="paragraph" w:customStyle="1" w:styleId="Normale1">
    <w:name w:val="Normale1"/>
    <w:uiPriority w:val="99"/>
    <w:rsid w:val="00190DD0"/>
    <w:rPr>
      <w:rFonts w:ascii="Times New Roman" w:hAnsi="Times New Roman"/>
      <w:sz w:val="20"/>
      <w:szCs w:val="20"/>
    </w:rPr>
  </w:style>
  <w:style w:type="paragraph" w:customStyle="1" w:styleId="sche4">
    <w:name w:val="sche_4"/>
    <w:uiPriority w:val="99"/>
    <w:rsid w:val="008151C0"/>
    <w:pPr>
      <w:jc w:val="both"/>
    </w:pPr>
    <w:rPr>
      <w:rFonts w:ascii="Helvetica" w:hAnsi="Helvetica"/>
      <w:sz w:val="20"/>
      <w:szCs w:val="20"/>
      <w:lang w:val="en-US"/>
    </w:rPr>
  </w:style>
  <w:style w:type="paragraph" w:customStyle="1" w:styleId="sche3">
    <w:name w:val="sche_3"/>
    <w:uiPriority w:val="99"/>
    <w:rsid w:val="008151C0"/>
    <w:pPr>
      <w:jc w:val="both"/>
    </w:pPr>
    <w:rPr>
      <w:rFonts w:ascii="Helvetica" w:hAnsi="Helvetica"/>
      <w:sz w:val="20"/>
      <w:szCs w:val="20"/>
      <w:lang w:val="en-US"/>
    </w:rPr>
  </w:style>
  <w:style w:type="character" w:customStyle="1" w:styleId="gmaildefault">
    <w:name w:val="gmail_default"/>
    <w:uiPriority w:val="99"/>
    <w:rsid w:val="003E0902"/>
  </w:style>
  <w:style w:type="paragraph" w:styleId="Header">
    <w:name w:val="header"/>
    <w:basedOn w:val="Normal"/>
    <w:link w:val="HeaderChar"/>
    <w:uiPriority w:val="99"/>
    <w:rsid w:val="003C5B7A"/>
    <w:pPr>
      <w:tabs>
        <w:tab w:val="center" w:pos="4819"/>
        <w:tab w:val="right" w:pos="9638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C5B7A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3C5B7A"/>
    <w:pPr>
      <w:tabs>
        <w:tab w:val="center" w:pos="4819"/>
        <w:tab w:val="right" w:pos="9638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C5B7A"/>
    <w:rPr>
      <w:rFonts w:cs="Times New Roman"/>
      <w:lang w:eastAsia="en-US"/>
    </w:rPr>
  </w:style>
  <w:style w:type="paragraph" w:styleId="BodyText2">
    <w:name w:val="Body Text 2"/>
    <w:basedOn w:val="Normal"/>
    <w:link w:val="BodyText2Char"/>
    <w:uiPriority w:val="99"/>
    <w:rsid w:val="00375B21"/>
    <w:pPr>
      <w:autoSpaceDE w:val="0"/>
      <w:autoSpaceDN w:val="0"/>
      <w:spacing w:after="0" w:line="360" w:lineRule="auto"/>
      <w:ind w:left="284" w:hanging="284"/>
      <w:jc w:val="both"/>
    </w:pPr>
    <w:rPr>
      <w:rFonts w:ascii="Courier New" w:hAnsi="Courier New"/>
      <w:sz w:val="24"/>
      <w:szCs w:val="24"/>
      <w:lang w:eastAsia="it-IT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375B21"/>
    <w:rPr>
      <w:rFonts w:ascii="Courier New" w:hAnsi="Courier New" w:cs="Times New Roman"/>
      <w:sz w:val="24"/>
    </w:rPr>
  </w:style>
  <w:style w:type="table" w:styleId="TableGrid">
    <w:name w:val="Table Grid"/>
    <w:basedOn w:val="TableNormal"/>
    <w:uiPriority w:val="99"/>
    <w:locked/>
    <w:rsid w:val="0000559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837562"/>
    <w:pPr>
      <w:autoSpaceDE w:val="0"/>
      <w:autoSpaceDN w:val="0"/>
      <w:adjustRightInd w:val="0"/>
    </w:pPr>
    <w:rPr>
      <w:rFonts w:ascii="Lato" w:hAnsi="Lato" w:cs="Lato"/>
      <w:color w:val="000000"/>
      <w:sz w:val="24"/>
      <w:szCs w:val="24"/>
    </w:rPr>
  </w:style>
  <w:style w:type="character" w:styleId="PageNumber">
    <w:name w:val="page number"/>
    <w:basedOn w:val="DefaultParagraphFont"/>
    <w:uiPriority w:val="99"/>
    <w:rsid w:val="00A41C5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452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56</TotalTime>
  <Pages>3</Pages>
  <Words>865</Words>
  <Characters>4933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SOSTITUTIVA DELL’ATTO DI NOTORIETÁ</dc:title>
  <dc:subject/>
  <dc:creator>SAAV</dc:creator>
  <cp:keywords/>
  <dc:description/>
  <cp:lastModifiedBy>Ghedini</cp:lastModifiedBy>
  <cp:revision>33</cp:revision>
  <dcterms:created xsi:type="dcterms:W3CDTF">2023-11-20T09:53:00Z</dcterms:created>
  <dcterms:modified xsi:type="dcterms:W3CDTF">2025-05-26T07:15:00Z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0x010100ECF2A3AA87E8FA4FB0114574C1C8DEB2</vt:lpwstr>
  </property>
  <property fmtid="{D5CDD505-2E9C-101B-9397-08002B2CF9AE}" pid="3" name="MediaServiceImageTags">
    <vt:lpwstr/>
  </property>
  <property fmtid="{D5CDD505-2E9C-101B-9397-08002B2CF9AE}" pid="4" name="TaxCatchAll">
    <vt:lpwstr/>
  </property>
  <property fmtid="{D5CDD505-2E9C-101B-9397-08002B2CF9AE}" pid="5" name="lcf76f155ced4ddcb4097134ff3c332f">
    <vt:lpwstr/>
  </property>
</Properties>
</file>