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90" w:type="dxa"/>
        <w:tblLook w:val="00A0"/>
      </w:tblPr>
      <w:tblGrid>
        <w:gridCol w:w="10685"/>
      </w:tblGrid>
      <w:tr w:rsidR="003F6124" w:rsidRPr="00B22E69" w:rsidTr="00B35CCE">
        <w:tc>
          <w:tcPr>
            <w:tcW w:w="10490" w:type="dxa"/>
          </w:tcPr>
          <w:tbl>
            <w:tblPr>
              <w:tblW w:w="10469" w:type="dxa"/>
              <w:jc w:val="center"/>
              <w:tblLook w:val="00A0"/>
            </w:tblPr>
            <w:tblGrid>
              <w:gridCol w:w="9724"/>
              <w:gridCol w:w="236"/>
              <w:gridCol w:w="273"/>
              <w:gridCol w:w="236"/>
            </w:tblGrid>
            <w:tr w:rsidR="003F6124" w:rsidRPr="00B22E69" w:rsidTr="00B35CCE">
              <w:trPr>
                <w:jc w:val="center"/>
              </w:trPr>
              <w:tc>
                <w:tcPr>
                  <w:tcW w:w="9724" w:type="dxa"/>
                  <w:tcBorders>
                    <w:top w:val="nil"/>
                    <w:left w:val="nil"/>
                    <w:bottom w:val="nil"/>
                    <w:right w:val="nil"/>
                  </w:tcBorders>
                </w:tcPr>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tblPr>
                  <w:tblGrid>
                    <w:gridCol w:w="2879"/>
                    <w:gridCol w:w="1884"/>
                    <w:gridCol w:w="2306"/>
                    <w:gridCol w:w="2429"/>
                  </w:tblGrid>
                  <w:tr w:rsidR="003F6124" w:rsidRPr="00B22E69" w:rsidTr="00B35CCE">
                    <w:trPr>
                      <w:trHeight w:val="1128"/>
                    </w:trPr>
                    <w:tc>
                      <w:tcPr>
                        <w:tcW w:w="2879" w:type="dxa"/>
                        <w:tcBorders>
                          <w:top w:val="single" w:sz="4" w:space="0" w:color="auto"/>
                          <w:left w:val="single" w:sz="4" w:space="0" w:color="auto"/>
                          <w:bottom w:val="single" w:sz="4" w:space="0" w:color="auto"/>
                          <w:right w:val="single" w:sz="4" w:space="0" w:color="auto"/>
                        </w:tcBorders>
                        <w:vAlign w:val="center"/>
                      </w:tcPr>
                      <w:p w:rsidR="003F6124" w:rsidRPr="00B22E69" w:rsidRDefault="003F6124" w:rsidP="00B35CCE">
                        <w:pPr>
                          <w:ind w:left="276"/>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9" o:spid="_x0000_s1026" type="#_x0000_t75" style="position:absolute;left:0;text-align:left;margin-left:-3.25pt;margin-top:0;width:123pt;height:38.5pt;z-index:-251660800;visibility:visible;mso-position-horizontal-relative:margin;mso-position-vertical-relative:margin" wrapcoords="0 0 0 21039 21337 21039 21337 0 0 0">
                              <v:imagedata r:id="rId7" o:title="" cropright="27856f"/>
                              <w10:wrap type="tight" anchorx="margin" anchory="margin"/>
                            </v:shape>
                          </w:pict>
                        </w:r>
                      </w:p>
                    </w:tc>
                    <w:tc>
                      <w:tcPr>
                        <w:tcW w:w="1884" w:type="dxa"/>
                        <w:tcBorders>
                          <w:top w:val="single" w:sz="4" w:space="0" w:color="auto"/>
                          <w:left w:val="single" w:sz="4" w:space="0" w:color="auto"/>
                          <w:bottom w:val="single" w:sz="4" w:space="0" w:color="auto"/>
                          <w:right w:val="single" w:sz="4" w:space="0" w:color="auto"/>
                        </w:tcBorders>
                        <w:vAlign w:val="center"/>
                      </w:tcPr>
                      <w:p w:rsidR="003F6124" w:rsidRPr="00B22E69" w:rsidRDefault="003F6124" w:rsidP="00B35CCE">
                        <w:pPr>
                          <w:jc w:val="center"/>
                        </w:pPr>
                        <w:r>
                          <w:rPr>
                            <w:noProof/>
                          </w:rPr>
                          <w:pict>
                            <v:shape id="Immagine 4" o:spid="_x0000_s1027" type="#_x0000_t75" style="position:absolute;left:0;text-align:left;margin-left:-3.35pt;margin-top:5.15pt;width:89.25pt;height:16.5pt;z-index:-251657728;visibility:visible;mso-position-horizontal-relative:text;mso-position-vertical-relative:text">
                              <v:imagedata r:id="rId8" o:title=""/>
                            </v:shape>
                          </w:pict>
                        </w:r>
                      </w:p>
                    </w:tc>
                    <w:tc>
                      <w:tcPr>
                        <w:tcW w:w="2306" w:type="dxa"/>
                        <w:tcBorders>
                          <w:top w:val="single" w:sz="4" w:space="0" w:color="auto"/>
                          <w:left w:val="single" w:sz="4" w:space="0" w:color="auto"/>
                          <w:bottom w:val="single" w:sz="4" w:space="0" w:color="auto"/>
                          <w:right w:val="single" w:sz="4" w:space="0" w:color="auto"/>
                        </w:tcBorders>
                      </w:tcPr>
                      <w:p w:rsidR="003F6124" w:rsidRPr="00B22E69" w:rsidRDefault="003F6124" w:rsidP="00B35CCE">
                        <w:pPr>
                          <w:jc w:val="both"/>
                        </w:pPr>
                      </w:p>
                      <w:p w:rsidR="003F6124" w:rsidRPr="00B22E69" w:rsidRDefault="003F6124" w:rsidP="00B35CCE">
                        <w:pPr>
                          <w:jc w:val="both"/>
                        </w:pPr>
                        <w:r>
                          <w:rPr>
                            <w:noProof/>
                          </w:rPr>
                          <w:pict>
                            <v:shape id="Immagine 3" o:spid="_x0000_i1025" type="#_x0000_t75" style="width:111.6pt;height:21pt;visibility:visible">
                              <v:imagedata r:id="rId9" o:title="" croptop="19466f" cropbottom="21579f" cropleft="4341f" cropright="3447f"/>
                            </v:shape>
                          </w:pict>
                        </w:r>
                      </w:p>
                    </w:tc>
                    <w:tc>
                      <w:tcPr>
                        <w:tcW w:w="2429" w:type="dxa"/>
                        <w:tcBorders>
                          <w:top w:val="single" w:sz="4" w:space="0" w:color="auto"/>
                          <w:left w:val="single" w:sz="4" w:space="0" w:color="auto"/>
                          <w:bottom w:val="single" w:sz="4" w:space="0" w:color="auto"/>
                          <w:right w:val="single" w:sz="4" w:space="0" w:color="auto"/>
                        </w:tcBorders>
                        <w:vAlign w:val="center"/>
                      </w:tcPr>
                      <w:p w:rsidR="003F6124" w:rsidRPr="00B22E69" w:rsidRDefault="003F6124" w:rsidP="00B35CCE">
                        <w:pPr>
                          <w:jc w:val="center"/>
                        </w:pPr>
                        <w:r>
                          <w:rPr>
                            <w:noProof/>
                          </w:rPr>
                          <w:pict>
                            <v:shape id="Immagine 1" o:spid="_x0000_s1028" type="#_x0000_t75" style="position:absolute;left:0;text-align:left;margin-left:.1pt;margin-top:0;width:114.75pt;height:39pt;z-index:-251656704;visibility:visible;mso-position-horizontal-relative:text;mso-position-vertical-relative:text" wrapcoords="282 0 0 19938 21459 19938 21459 12462 8188 0 282 0">
                              <v:imagedata r:id="rId10" o:title=""/>
                              <w10:wrap type="tight"/>
                            </v:shape>
                          </w:pict>
                        </w:r>
                      </w:p>
                    </w:tc>
                  </w:tr>
                  <w:tr w:rsidR="003F6124" w:rsidRPr="00B22E69" w:rsidTr="00B35CCE">
                    <w:trPr>
                      <w:trHeight w:val="754"/>
                    </w:trPr>
                    <w:tc>
                      <w:tcPr>
                        <w:tcW w:w="476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6124" w:rsidRPr="00B22E69" w:rsidRDefault="003F6124" w:rsidP="00B35CCE">
                        <w:pPr>
                          <w:jc w:val="center"/>
                        </w:pPr>
                        <w:r>
                          <w:rPr>
                            <w:noProof/>
                          </w:rPr>
                          <w:pict>
                            <v:shape id="Immagine 12" o:spid="_x0000_s1029" type="#_x0000_t75" alt="LOGO AUSL BOLOGNA stampa" style="position:absolute;left:0;text-align:left;margin-left:19.05pt;margin-top:.1pt;width:164.25pt;height:24.75pt;z-index:-251658752;visibility:visible;mso-position-horizontal-relative:text;mso-position-vertical-relative:text" wrapcoords="0 0 0 20945 21501 20945 21501 0 0 0">
                              <v:imagedata r:id="rId11" o:title=""/>
                              <w10:wrap type="tight"/>
                            </v:shape>
                          </w:pict>
                        </w:r>
                      </w:p>
                    </w:tc>
                    <w:tc>
                      <w:tcPr>
                        <w:tcW w:w="47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6124" w:rsidRPr="00B22E69" w:rsidRDefault="003F6124" w:rsidP="00B35CCE">
                        <w:pPr>
                          <w:jc w:val="center"/>
                        </w:pPr>
                        <w:r>
                          <w:rPr>
                            <w:noProof/>
                          </w:rPr>
                          <w:pict>
                            <v:shape id="_x0000_s1030" type="#_x0000_t75" style="position:absolute;left:0;text-align:left;margin-left:0;margin-top:.7pt;width:218.65pt;height:24.65pt;z-index:-251659776;visibility:visible;mso-position-horizontal-relative:text;mso-position-vertical-relative:text" wrapcoords="0 0 0 19760 21343 19760 21343 0 0 0">
                              <v:imagedata r:id="rId12" o:title=""/>
                              <w10:wrap type="tight"/>
                            </v:shape>
                          </w:pict>
                        </w:r>
                      </w:p>
                    </w:tc>
                  </w:tr>
                </w:tbl>
                <w:p w:rsidR="003F6124" w:rsidRPr="00B22E69" w:rsidRDefault="003F6124" w:rsidP="00B35CCE">
                  <w:pPr>
                    <w:jc w:val="both"/>
                    <w:rPr>
                      <w:lang w:eastAsia="ar-SA"/>
                    </w:rPr>
                  </w:pPr>
                </w:p>
              </w:tc>
              <w:tc>
                <w:tcPr>
                  <w:tcW w:w="222" w:type="dxa"/>
                  <w:tcBorders>
                    <w:top w:val="nil"/>
                    <w:left w:val="nil"/>
                    <w:bottom w:val="nil"/>
                    <w:right w:val="nil"/>
                  </w:tcBorders>
                </w:tcPr>
                <w:p w:rsidR="003F6124" w:rsidRPr="00B22E69" w:rsidRDefault="003F6124" w:rsidP="00B35CCE"/>
              </w:tc>
              <w:tc>
                <w:tcPr>
                  <w:tcW w:w="300" w:type="dxa"/>
                  <w:tcBorders>
                    <w:top w:val="nil"/>
                    <w:left w:val="nil"/>
                    <w:bottom w:val="nil"/>
                    <w:right w:val="nil"/>
                  </w:tcBorders>
                  <w:vAlign w:val="center"/>
                </w:tcPr>
                <w:p w:rsidR="003F6124" w:rsidRPr="00B22E69" w:rsidRDefault="003F6124" w:rsidP="00B35CCE">
                  <w:pPr>
                    <w:jc w:val="center"/>
                    <w:rPr>
                      <w:rFonts w:cs="Calibri"/>
                      <w:bCs/>
                      <w:sz w:val="24"/>
                      <w:szCs w:val="24"/>
                    </w:rPr>
                  </w:pPr>
                </w:p>
              </w:tc>
              <w:tc>
                <w:tcPr>
                  <w:tcW w:w="223" w:type="dxa"/>
                  <w:tcBorders>
                    <w:top w:val="nil"/>
                    <w:left w:val="nil"/>
                    <w:bottom w:val="nil"/>
                    <w:right w:val="nil"/>
                  </w:tcBorders>
                  <w:vAlign w:val="center"/>
                </w:tcPr>
                <w:p w:rsidR="003F6124" w:rsidRPr="00B22E69" w:rsidRDefault="003F6124" w:rsidP="00B35CCE">
                  <w:pPr>
                    <w:jc w:val="center"/>
                    <w:rPr>
                      <w:rFonts w:cs="Calibri"/>
                      <w:bCs/>
                    </w:rPr>
                  </w:pPr>
                </w:p>
              </w:tc>
            </w:tr>
          </w:tbl>
          <w:p w:rsidR="003F6124" w:rsidRPr="00B22E69" w:rsidRDefault="003F6124" w:rsidP="00B35CCE">
            <w:pPr>
              <w:pStyle w:val="Header"/>
              <w:suppressAutoHyphens/>
              <w:jc w:val="both"/>
              <w:rPr>
                <w:rFonts w:ascii="Times New Roman" w:hAnsi="Times New Roman"/>
                <w:noProof/>
              </w:rPr>
            </w:pPr>
          </w:p>
        </w:tc>
      </w:tr>
    </w:tbl>
    <w:p w:rsidR="003F6124" w:rsidRDefault="003F6124" w:rsidP="00FC551D">
      <w:pPr>
        <w:jc w:val="both"/>
        <w:rPr>
          <w:rFonts w:cs="Calibri"/>
          <w:b/>
        </w:rPr>
      </w:pPr>
    </w:p>
    <w:p w:rsidR="003F6124" w:rsidRPr="00843AC2" w:rsidRDefault="003F6124" w:rsidP="00FC551D">
      <w:pPr>
        <w:jc w:val="both"/>
        <w:rPr>
          <w:rFonts w:cs="Calibri"/>
          <w:b/>
        </w:rPr>
      </w:pPr>
      <w:r w:rsidRPr="00881150">
        <w:rPr>
          <w:rFonts w:cs="Calibri"/>
          <w:b/>
        </w:rPr>
        <w:t xml:space="preserve">Allegato </w:t>
      </w:r>
      <w:r>
        <w:rPr>
          <w:rFonts w:cs="Calibri"/>
          <w:b/>
        </w:rPr>
        <w:t>2</w:t>
      </w:r>
      <w:r w:rsidRPr="00881150">
        <w:rPr>
          <w:rFonts w:cs="Calibri"/>
          <w:b/>
        </w:rPr>
        <w:t>-  Obblighi PNRR</w:t>
      </w:r>
    </w:p>
    <w:p w:rsidR="003F6124" w:rsidRPr="009D5D7F" w:rsidRDefault="003F6124" w:rsidP="002968B0">
      <w:pPr>
        <w:tabs>
          <w:tab w:val="left" w:pos="426"/>
          <w:tab w:val="left" w:pos="567"/>
        </w:tabs>
        <w:autoSpaceDE w:val="0"/>
        <w:autoSpaceDN w:val="0"/>
        <w:adjustRightInd w:val="0"/>
        <w:jc w:val="both"/>
        <w:rPr>
          <w:rFonts w:cs="Calibri"/>
          <w:bCs/>
          <w:color w:val="FF0000"/>
          <w:sz w:val="20"/>
          <w:szCs w:val="20"/>
        </w:rPr>
      </w:pPr>
      <w:r w:rsidRPr="0051572F">
        <w:t xml:space="preserve">OGGETTO: </w:t>
      </w:r>
      <w:r w:rsidRPr="00CA1EEB">
        <w:rPr>
          <w:rFonts w:cs="Calibri"/>
          <w:bCs/>
        </w:rPr>
        <w:t xml:space="preserve">Gara Europea a Procedura Aperta </w:t>
      </w:r>
      <w:r>
        <w:rPr>
          <w:rFonts w:cs="Calibri"/>
          <w:bCs/>
        </w:rPr>
        <w:t xml:space="preserve">finalizzata alla stipula di un accordo quadro con n. 3 Operatori Economici e senza rilancio competitivo, per </w:t>
      </w:r>
      <w:r w:rsidRPr="002155DF">
        <w:rPr>
          <w:rFonts w:cs="Calibri"/>
          <w:bCs/>
        </w:rPr>
        <w:t>l</w:t>
      </w:r>
      <w:r>
        <w:rPr>
          <w:rFonts w:cs="Calibri"/>
          <w:bCs/>
        </w:rPr>
        <w:t xml:space="preserve">a realizzazione </w:t>
      </w:r>
      <w:r w:rsidRPr="002155DF">
        <w:rPr>
          <w:rFonts w:cs="Calibri"/>
          <w:bCs/>
        </w:rPr>
        <w:t xml:space="preserve">di un Centro di Training e simulazione presso l’IRCCS Azienda Ospedaliero - Universitaria di Bologna </w:t>
      </w:r>
      <w:r>
        <w:rPr>
          <w:rFonts w:cs="Calibri"/>
          <w:bCs/>
        </w:rPr>
        <w:t xml:space="preserve">parzialmente finanziata </w:t>
      </w:r>
      <w:r w:rsidRPr="002155DF">
        <w:rPr>
          <w:rFonts w:cs="Calibri"/>
          <w:bCs/>
        </w:rPr>
        <w:t>nell’ambito del PNRR/M6 – Piano nazionale di ripresa e resilienza / Missione 6 Salute Componente: M6C2 – Innovazione, ricerca e digitalizzazione del servizio sanitario nazionale Investimento: M6C2 I2.2 Sviluppo delle competenze tecniche, professionali, digitali e manageriali del personale del sistema sanitario</w:t>
      </w:r>
      <w:r>
        <w:rPr>
          <w:rFonts w:cs="Calibri"/>
          <w:bCs/>
        </w:rPr>
        <w:t xml:space="preserve"> </w:t>
      </w:r>
      <w:r w:rsidRPr="002155DF">
        <w:rPr>
          <w:rFonts w:cs="Calibri"/>
          <w:bCs/>
        </w:rPr>
        <w:t>Subinvestimenti: M6C2 2.2 (b) Corso di form</w:t>
      </w:r>
      <w:r>
        <w:rPr>
          <w:rFonts w:cs="Calibri"/>
          <w:bCs/>
        </w:rPr>
        <w:t xml:space="preserve">azione in infezioni ospedaliere- </w:t>
      </w:r>
      <w:r w:rsidRPr="00511B21">
        <w:rPr>
          <w:rFonts w:cs="Calibri"/>
          <w:b/>
        </w:rPr>
        <w:t>CUP G31J23000050006</w:t>
      </w:r>
    </w:p>
    <w:p w:rsidR="003F6124" w:rsidRPr="00843AC2" w:rsidRDefault="003F6124" w:rsidP="00BE3CF4">
      <w:pPr>
        <w:pStyle w:val="Default"/>
        <w:jc w:val="both"/>
        <w:rPr>
          <w:rFonts w:ascii="Calibri" w:hAnsi="Calibri" w:cs="Calibri"/>
          <w:sz w:val="22"/>
          <w:szCs w:val="22"/>
        </w:rPr>
      </w:pPr>
      <w:r w:rsidRPr="00843AC2">
        <w:rPr>
          <w:rFonts w:ascii="Calibri" w:hAnsi="Calibri" w:cs="Calibri"/>
          <w:sz w:val="22"/>
          <w:szCs w:val="22"/>
        </w:rPr>
        <w:t>L’Operatore economico</w:t>
      </w:r>
      <w:r>
        <w:rPr>
          <w:rFonts w:ascii="Calibri" w:hAnsi="Calibri" w:cs="Calibri"/>
          <w:sz w:val="22"/>
          <w:szCs w:val="22"/>
        </w:rPr>
        <w:t>…………….…………………..</w:t>
      </w:r>
      <w:r w:rsidRPr="00843AC2">
        <w:rPr>
          <w:rFonts w:ascii="Calibri" w:hAnsi="Calibri" w:cs="Calibri"/>
          <w:sz w:val="22"/>
          <w:szCs w:val="22"/>
        </w:rPr>
        <w:t>, ai sensi degli art.46 e 47 del DPR n.445/2000, consapevole del fatto che, in caso di mendace dichiarazione saranno applicate nei suoi riguardi, ai sensi dell’art.76 dello stesso decreto, le sanzioni previste dal codice penale e dalle leggi speciali in materia di falsità negli atti e dichiarazioni mendaci, oltre alle conseguenze amministrative previste per le procedure concernenti gli appalti pubblici, assumendosene la piena responsabilità:</w:t>
      </w:r>
    </w:p>
    <w:p w:rsidR="003F6124" w:rsidRPr="00843AC2" w:rsidRDefault="003F6124" w:rsidP="00E919C1">
      <w:pPr>
        <w:pStyle w:val="Default"/>
        <w:jc w:val="center"/>
        <w:rPr>
          <w:rFonts w:ascii="Calibri" w:hAnsi="Calibri" w:cs="Calibri"/>
          <w:sz w:val="22"/>
          <w:szCs w:val="22"/>
        </w:rPr>
      </w:pPr>
    </w:p>
    <w:p w:rsidR="003F6124" w:rsidRPr="00843AC2" w:rsidRDefault="003F6124" w:rsidP="00E919C1">
      <w:pPr>
        <w:pStyle w:val="Default"/>
        <w:jc w:val="center"/>
        <w:rPr>
          <w:rFonts w:ascii="Calibri" w:hAnsi="Calibri" w:cs="Calibri"/>
          <w:sz w:val="22"/>
          <w:szCs w:val="22"/>
        </w:rPr>
      </w:pPr>
      <w:r w:rsidRPr="00843AC2">
        <w:rPr>
          <w:rFonts w:ascii="Calibri" w:hAnsi="Calibri" w:cs="Calibri"/>
          <w:sz w:val="22"/>
          <w:szCs w:val="22"/>
        </w:rPr>
        <w:t>DICHIARA</w:t>
      </w:r>
    </w:p>
    <w:p w:rsidR="003F6124" w:rsidRPr="00843AC2" w:rsidRDefault="003F6124" w:rsidP="00E919C1">
      <w:pPr>
        <w:pStyle w:val="Default"/>
        <w:jc w:val="center"/>
        <w:rPr>
          <w:rFonts w:ascii="Calibri" w:hAnsi="Calibri" w:cs="Calibri"/>
          <w:sz w:val="22"/>
          <w:szCs w:val="22"/>
        </w:rPr>
      </w:pPr>
      <w:r w:rsidRPr="00843AC2">
        <w:rPr>
          <w:rFonts w:ascii="Calibri" w:hAnsi="Calibri" w:cs="Calibri"/>
          <w:sz w:val="22"/>
          <w:szCs w:val="22"/>
        </w:rPr>
        <w:t xml:space="preserve">che in caso di aggiudicazione dell’affidamento in oggetto </w:t>
      </w:r>
    </w:p>
    <w:p w:rsidR="003F6124" w:rsidRPr="00843AC2" w:rsidRDefault="003F6124" w:rsidP="00BE3CF4">
      <w:pPr>
        <w:pStyle w:val="Default"/>
        <w:jc w:val="both"/>
        <w:rPr>
          <w:rFonts w:ascii="Calibri" w:hAnsi="Calibri" w:cs="Calibri"/>
          <w:sz w:val="22"/>
          <w:szCs w:val="22"/>
        </w:rPr>
      </w:pPr>
    </w:p>
    <w:p w:rsidR="003F6124" w:rsidRPr="00843AC2" w:rsidRDefault="003F6124" w:rsidP="00950CC8">
      <w:pPr>
        <w:pStyle w:val="Default"/>
        <w:numPr>
          <w:ilvl w:val="0"/>
          <w:numId w:val="8"/>
        </w:numPr>
        <w:jc w:val="both"/>
        <w:rPr>
          <w:rFonts w:ascii="Calibri" w:hAnsi="Calibri" w:cs="Calibri"/>
          <w:sz w:val="22"/>
          <w:szCs w:val="22"/>
        </w:rPr>
      </w:pPr>
      <w:r w:rsidRPr="00843AC2">
        <w:rPr>
          <w:rFonts w:ascii="Calibri" w:hAnsi="Calibri" w:cs="Calibri"/>
          <w:sz w:val="22"/>
          <w:szCs w:val="22"/>
        </w:rPr>
        <w:t>di assumersi</w:t>
      </w:r>
      <w:r>
        <w:rPr>
          <w:rFonts w:ascii="Calibri" w:hAnsi="Calibri" w:cs="Calibri"/>
          <w:sz w:val="22"/>
          <w:szCs w:val="22"/>
        </w:rPr>
        <w:t xml:space="preserve"> </w:t>
      </w:r>
      <w:r w:rsidRPr="00843AC2">
        <w:rPr>
          <w:rFonts w:ascii="Calibri" w:hAnsi="Calibri" w:cs="Calibri"/>
          <w:sz w:val="22"/>
          <w:szCs w:val="22"/>
        </w:rPr>
        <w:t>gli obblighi derivanti dalle disposizioni normative per l’esecuzione dei contratti pubblici finanziati con le risorse del Piano Nazionale di Ripresa e Resilienza dell’Italia (PNRR) e del Piano Nazionale per gli investimenti complementari (PNC).</w:t>
      </w:r>
    </w:p>
    <w:p w:rsidR="003F6124" w:rsidRPr="00843AC2" w:rsidRDefault="003F6124" w:rsidP="00BE3CF4">
      <w:pPr>
        <w:pStyle w:val="Default"/>
        <w:jc w:val="both"/>
        <w:rPr>
          <w:rFonts w:ascii="Calibri" w:hAnsi="Calibri" w:cs="Calibri"/>
          <w:sz w:val="22"/>
          <w:szCs w:val="22"/>
        </w:rPr>
      </w:pPr>
    </w:p>
    <w:p w:rsidR="003F6124" w:rsidRDefault="003F6124" w:rsidP="00950CC8">
      <w:pPr>
        <w:pStyle w:val="Default"/>
        <w:numPr>
          <w:ilvl w:val="0"/>
          <w:numId w:val="8"/>
        </w:numPr>
        <w:jc w:val="both"/>
        <w:rPr>
          <w:rFonts w:ascii="Calibri" w:hAnsi="Calibri" w:cs="Calibri"/>
          <w:sz w:val="22"/>
          <w:szCs w:val="22"/>
        </w:rPr>
      </w:pPr>
      <w:r w:rsidRPr="00843AC2">
        <w:rPr>
          <w:rFonts w:ascii="Calibri" w:hAnsi="Calibri" w:cs="Calibri"/>
          <w:sz w:val="22"/>
          <w:szCs w:val="22"/>
        </w:rPr>
        <w:t>di assumersi gli obblighi specifici del PNRR relativamente al non arrecare un danno significativo agli obiettivi ambientali cd “Do notSignificantHarm” (DNSH) ai sensi dell’art.17 del Regolamento (UE) 2020/852 del Parlamento Europeo e del Consiglio del 18 giugno 2020 e, ove applicabili, agli obblighi trasversali, quali, tra l’altro, il principio del contributo all’obiettivo climatico e digitale (cd Tagging) della parità di genere (Gender Equality), della protezione e valorizzazione dei giovani e del superamento dei divari territoriali, nel rispetto delle specifiche norme in materia;</w:t>
      </w:r>
    </w:p>
    <w:p w:rsidR="003F6124" w:rsidRDefault="003F6124" w:rsidP="007D587D">
      <w:pPr>
        <w:autoSpaceDE w:val="0"/>
        <w:autoSpaceDN w:val="0"/>
        <w:adjustRightInd w:val="0"/>
        <w:spacing w:after="0" w:line="240" w:lineRule="auto"/>
        <w:jc w:val="both"/>
        <w:rPr>
          <w:rFonts w:cs="Calibri"/>
          <w:b/>
          <w:bCs/>
        </w:rPr>
      </w:pPr>
    </w:p>
    <w:p w:rsidR="003F6124" w:rsidRPr="00843AC2" w:rsidRDefault="003F6124" w:rsidP="007D587D">
      <w:pPr>
        <w:autoSpaceDE w:val="0"/>
        <w:autoSpaceDN w:val="0"/>
        <w:adjustRightInd w:val="0"/>
        <w:spacing w:after="0" w:line="240" w:lineRule="auto"/>
        <w:jc w:val="both"/>
        <w:rPr>
          <w:rFonts w:cs="Calibri"/>
          <w:b/>
          <w:bCs/>
        </w:rPr>
      </w:pPr>
      <w:r w:rsidRPr="00843AC2">
        <w:rPr>
          <w:rFonts w:cs="Calibri"/>
          <w:b/>
          <w:bCs/>
        </w:rPr>
        <w:t>Obblighi</w:t>
      </w:r>
    </w:p>
    <w:p w:rsidR="003F6124" w:rsidRPr="00843AC2" w:rsidRDefault="003F6124" w:rsidP="007D587D">
      <w:pPr>
        <w:autoSpaceDE w:val="0"/>
        <w:autoSpaceDN w:val="0"/>
        <w:adjustRightInd w:val="0"/>
        <w:spacing w:after="0" w:line="240" w:lineRule="auto"/>
        <w:jc w:val="both"/>
        <w:rPr>
          <w:rFonts w:cs="Calibri"/>
          <w:b/>
          <w:bCs/>
        </w:rPr>
      </w:pPr>
    </w:p>
    <w:p w:rsidR="003F6124" w:rsidRPr="00843AC2" w:rsidRDefault="003F6124" w:rsidP="007D587D">
      <w:pPr>
        <w:autoSpaceDE w:val="0"/>
        <w:autoSpaceDN w:val="0"/>
        <w:adjustRightInd w:val="0"/>
        <w:spacing w:after="0" w:line="240" w:lineRule="auto"/>
        <w:jc w:val="both"/>
        <w:rPr>
          <w:rFonts w:cs="Calibri"/>
        </w:rPr>
      </w:pPr>
      <w:r w:rsidRPr="00843AC2">
        <w:rPr>
          <w:rFonts w:cs="Calibri"/>
        </w:rPr>
        <w:t>Le prestazioni oggetto del presente affidamento devono essere svolte – per la parte di relativa spettanza –</w:t>
      </w:r>
      <w:r>
        <w:rPr>
          <w:rFonts w:cs="Calibri"/>
        </w:rPr>
        <w:t xml:space="preserve"> e ove applicabile,</w:t>
      </w:r>
      <w:r w:rsidRPr="00843AC2">
        <w:rPr>
          <w:rFonts w:cs="Calibri"/>
        </w:rPr>
        <w:t xml:space="preserve"> con modalità idonee a soddisfare il principio di “non arrecare danno significativo agli obiettivi ambientali”, ossia con valutazione di conformità degli interventi al principio del “Do No SignificantHarm” (DNSH) di cui all’art. 17, Reg. (UE) 2020/852; al riguardo, si rinvia alla Circolare del 30/12/2021, n. 32 del Ministero Economia e Finanze (PNRR - Guida Operativa per il rispetto del principio di non arrecare danno significativo all’ambiente (cd. DNSH) - cfr. Mission</w:t>
      </w:r>
      <w:r>
        <w:rPr>
          <w:rFonts w:cs="Calibri"/>
        </w:rPr>
        <w:t>6</w:t>
      </w:r>
      <w:r w:rsidRPr="00843AC2">
        <w:rPr>
          <w:rFonts w:cs="Calibri"/>
        </w:rPr>
        <w:t xml:space="preserve">  e relative check list e ove applicabili ai principi trasversali, quali, tra gli altri, ai principi del contributo all’obiettivo climatico e digitale (cd Tagging), della parità di genere (Gender Equality), della protezione e valorizzazione dei giovani e del superamento dei divari territoriali.</w:t>
      </w:r>
    </w:p>
    <w:p w:rsidR="003F6124" w:rsidRPr="00843AC2" w:rsidRDefault="003F6124" w:rsidP="0094680E">
      <w:pPr>
        <w:jc w:val="right"/>
        <w:rPr>
          <w:rFonts w:cs="Calibri"/>
        </w:rPr>
      </w:pPr>
      <w:r w:rsidRPr="00843AC2">
        <w:rPr>
          <w:rFonts w:cs="Calibri"/>
        </w:rPr>
        <w:t>Firma per presa visione e accettazione</w:t>
      </w:r>
    </w:p>
    <w:sectPr w:rsidR="003F6124" w:rsidRPr="00843AC2" w:rsidSect="00843AC2">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6124" w:rsidRDefault="003F6124" w:rsidP="00637E74">
      <w:pPr>
        <w:spacing w:after="0" w:line="240" w:lineRule="auto"/>
      </w:pPr>
      <w:r>
        <w:separator/>
      </w:r>
    </w:p>
  </w:endnote>
  <w:endnote w:type="continuationSeparator" w:id="1">
    <w:p w:rsidR="003F6124" w:rsidRDefault="003F6124" w:rsidP="00637E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6124" w:rsidRDefault="003F6124" w:rsidP="00637E74">
      <w:pPr>
        <w:spacing w:after="0" w:line="240" w:lineRule="auto"/>
      </w:pPr>
      <w:r>
        <w:separator/>
      </w:r>
    </w:p>
  </w:footnote>
  <w:footnote w:type="continuationSeparator" w:id="1">
    <w:p w:rsidR="003F6124" w:rsidRDefault="003F6124" w:rsidP="00637E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singleLevel"/>
    <w:tmpl w:val="00000007"/>
    <w:name w:val="WW8Num9"/>
    <w:lvl w:ilvl="0">
      <w:start w:val="14"/>
      <w:numFmt w:val="upperLetter"/>
      <w:pStyle w:val="ELENCOPUNTATO"/>
      <w:lvlText w:val="%1)"/>
      <w:lvlJc w:val="left"/>
      <w:pPr>
        <w:tabs>
          <w:tab w:val="num" w:pos="360"/>
        </w:tabs>
        <w:ind w:left="340" w:hanging="340"/>
      </w:pPr>
      <w:rPr>
        <w:rFonts w:cs="Times New Roman"/>
      </w:rPr>
    </w:lvl>
  </w:abstractNum>
  <w:abstractNum w:abstractNumId="1">
    <w:nsid w:val="12FE445A"/>
    <w:multiLevelType w:val="hybridMultilevel"/>
    <w:tmpl w:val="4314D6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4FD5608"/>
    <w:multiLevelType w:val="hybridMultilevel"/>
    <w:tmpl w:val="6E74D9DC"/>
    <w:lvl w:ilvl="0" w:tplc="04100017">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nsid w:val="2D374914"/>
    <w:multiLevelType w:val="hybridMultilevel"/>
    <w:tmpl w:val="9B8AA842"/>
    <w:lvl w:ilvl="0" w:tplc="04100001">
      <w:start w:val="1"/>
      <w:numFmt w:val="bullet"/>
      <w:lvlText w:val=""/>
      <w:lvlJc w:val="left"/>
      <w:pPr>
        <w:ind w:left="960" w:hanging="360"/>
      </w:pPr>
      <w:rPr>
        <w:rFonts w:ascii="Symbol" w:hAnsi="Symbol" w:hint="default"/>
      </w:rPr>
    </w:lvl>
    <w:lvl w:ilvl="1" w:tplc="04100003" w:tentative="1">
      <w:start w:val="1"/>
      <w:numFmt w:val="bullet"/>
      <w:lvlText w:val="o"/>
      <w:lvlJc w:val="left"/>
      <w:pPr>
        <w:ind w:left="1680" w:hanging="360"/>
      </w:pPr>
      <w:rPr>
        <w:rFonts w:ascii="Courier New" w:hAnsi="Courier New" w:hint="default"/>
      </w:rPr>
    </w:lvl>
    <w:lvl w:ilvl="2" w:tplc="04100005" w:tentative="1">
      <w:start w:val="1"/>
      <w:numFmt w:val="bullet"/>
      <w:lvlText w:val=""/>
      <w:lvlJc w:val="left"/>
      <w:pPr>
        <w:ind w:left="2400" w:hanging="360"/>
      </w:pPr>
      <w:rPr>
        <w:rFonts w:ascii="Wingdings" w:hAnsi="Wingdings" w:hint="default"/>
      </w:rPr>
    </w:lvl>
    <w:lvl w:ilvl="3" w:tplc="04100001" w:tentative="1">
      <w:start w:val="1"/>
      <w:numFmt w:val="bullet"/>
      <w:lvlText w:val=""/>
      <w:lvlJc w:val="left"/>
      <w:pPr>
        <w:ind w:left="3120" w:hanging="360"/>
      </w:pPr>
      <w:rPr>
        <w:rFonts w:ascii="Symbol" w:hAnsi="Symbol" w:hint="default"/>
      </w:rPr>
    </w:lvl>
    <w:lvl w:ilvl="4" w:tplc="04100003" w:tentative="1">
      <w:start w:val="1"/>
      <w:numFmt w:val="bullet"/>
      <w:lvlText w:val="o"/>
      <w:lvlJc w:val="left"/>
      <w:pPr>
        <w:ind w:left="3840" w:hanging="360"/>
      </w:pPr>
      <w:rPr>
        <w:rFonts w:ascii="Courier New" w:hAnsi="Courier New" w:hint="default"/>
      </w:rPr>
    </w:lvl>
    <w:lvl w:ilvl="5" w:tplc="04100005" w:tentative="1">
      <w:start w:val="1"/>
      <w:numFmt w:val="bullet"/>
      <w:lvlText w:val=""/>
      <w:lvlJc w:val="left"/>
      <w:pPr>
        <w:ind w:left="4560" w:hanging="360"/>
      </w:pPr>
      <w:rPr>
        <w:rFonts w:ascii="Wingdings" w:hAnsi="Wingdings" w:hint="default"/>
      </w:rPr>
    </w:lvl>
    <w:lvl w:ilvl="6" w:tplc="04100001" w:tentative="1">
      <w:start w:val="1"/>
      <w:numFmt w:val="bullet"/>
      <w:lvlText w:val=""/>
      <w:lvlJc w:val="left"/>
      <w:pPr>
        <w:ind w:left="5280" w:hanging="360"/>
      </w:pPr>
      <w:rPr>
        <w:rFonts w:ascii="Symbol" w:hAnsi="Symbol" w:hint="default"/>
      </w:rPr>
    </w:lvl>
    <w:lvl w:ilvl="7" w:tplc="04100003" w:tentative="1">
      <w:start w:val="1"/>
      <w:numFmt w:val="bullet"/>
      <w:lvlText w:val="o"/>
      <w:lvlJc w:val="left"/>
      <w:pPr>
        <w:ind w:left="6000" w:hanging="360"/>
      </w:pPr>
      <w:rPr>
        <w:rFonts w:ascii="Courier New" w:hAnsi="Courier New" w:hint="default"/>
      </w:rPr>
    </w:lvl>
    <w:lvl w:ilvl="8" w:tplc="04100005" w:tentative="1">
      <w:start w:val="1"/>
      <w:numFmt w:val="bullet"/>
      <w:lvlText w:val=""/>
      <w:lvlJc w:val="left"/>
      <w:pPr>
        <w:ind w:left="6720" w:hanging="360"/>
      </w:pPr>
      <w:rPr>
        <w:rFonts w:ascii="Wingdings" w:hAnsi="Wingdings" w:hint="default"/>
      </w:rPr>
    </w:lvl>
  </w:abstractNum>
  <w:abstractNum w:abstractNumId="4">
    <w:nsid w:val="326C1389"/>
    <w:multiLevelType w:val="hybridMultilevel"/>
    <w:tmpl w:val="109C9D12"/>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C8B618A"/>
    <w:multiLevelType w:val="hybridMultilevel"/>
    <w:tmpl w:val="6BDC71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CD57B10"/>
    <w:multiLevelType w:val="hybridMultilevel"/>
    <w:tmpl w:val="EB9C54CC"/>
    <w:lvl w:ilvl="0" w:tplc="04100017">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
    <w:nsid w:val="484E1822"/>
    <w:multiLevelType w:val="hybridMultilevel"/>
    <w:tmpl w:val="06B49E7E"/>
    <w:lvl w:ilvl="0" w:tplc="0410000B">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8">
    <w:nsid w:val="4A561B90"/>
    <w:multiLevelType w:val="hybridMultilevel"/>
    <w:tmpl w:val="E7B47F5C"/>
    <w:lvl w:ilvl="0" w:tplc="3A16F0D0">
      <w:start w:val="1"/>
      <w:numFmt w:val="bullet"/>
      <w:lvlText w:val="-"/>
      <w:lvlJc w:val="left"/>
      <w:pPr>
        <w:ind w:left="720" w:hanging="360"/>
      </w:pPr>
      <w:rPr>
        <w:rFonts w:ascii="Arial" w:eastAsia="Times New Roman" w:hAnsi="Arial" w:hint="default"/>
        <w:u w:val="none"/>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5CB96ED1"/>
    <w:multiLevelType w:val="hybridMultilevel"/>
    <w:tmpl w:val="466E4E12"/>
    <w:lvl w:ilvl="0" w:tplc="04100019">
      <w:start w:val="1"/>
      <w:numFmt w:val="lowerLetter"/>
      <w:lvlText w:val="%1."/>
      <w:lvlJc w:val="left"/>
      <w:pPr>
        <w:ind w:left="1145" w:hanging="360"/>
      </w:pPr>
      <w:rPr>
        <w:rFonts w:cs="Times New Roman" w:hint="default"/>
      </w:rPr>
    </w:lvl>
    <w:lvl w:ilvl="1" w:tplc="04100003" w:tentative="1">
      <w:start w:val="1"/>
      <w:numFmt w:val="bullet"/>
      <w:lvlText w:val="o"/>
      <w:lvlJc w:val="left"/>
      <w:pPr>
        <w:ind w:left="1865" w:hanging="360"/>
      </w:pPr>
      <w:rPr>
        <w:rFonts w:ascii="Courier New" w:hAnsi="Courier New" w:hint="default"/>
      </w:rPr>
    </w:lvl>
    <w:lvl w:ilvl="2" w:tplc="04100005" w:tentative="1">
      <w:start w:val="1"/>
      <w:numFmt w:val="bullet"/>
      <w:lvlText w:val=""/>
      <w:lvlJc w:val="left"/>
      <w:pPr>
        <w:ind w:left="2585" w:hanging="360"/>
      </w:pPr>
      <w:rPr>
        <w:rFonts w:ascii="Wingdings" w:hAnsi="Wingdings" w:hint="default"/>
      </w:rPr>
    </w:lvl>
    <w:lvl w:ilvl="3" w:tplc="04100001" w:tentative="1">
      <w:start w:val="1"/>
      <w:numFmt w:val="bullet"/>
      <w:lvlText w:val=""/>
      <w:lvlJc w:val="left"/>
      <w:pPr>
        <w:ind w:left="3305" w:hanging="360"/>
      </w:pPr>
      <w:rPr>
        <w:rFonts w:ascii="Symbol" w:hAnsi="Symbol" w:hint="default"/>
      </w:rPr>
    </w:lvl>
    <w:lvl w:ilvl="4" w:tplc="04100003" w:tentative="1">
      <w:start w:val="1"/>
      <w:numFmt w:val="bullet"/>
      <w:lvlText w:val="o"/>
      <w:lvlJc w:val="left"/>
      <w:pPr>
        <w:ind w:left="4025" w:hanging="360"/>
      </w:pPr>
      <w:rPr>
        <w:rFonts w:ascii="Courier New" w:hAnsi="Courier New" w:hint="default"/>
      </w:rPr>
    </w:lvl>
    <w:lvl w:ilvl="5" w:tplc="04100005" w:tentative="1">
      <w:start w:val="1"/>
      <w:numFmt w:val="bullet"/>
      <w:lvlText w:val=""/>
      <w:lvlJc w:val="left"/>
      <w:pPr>
        <w:ind w:left="4745" w:hanging="360"/>
      </w:pPr>
      <w:rPr>
        <w:rFonts w:ascii="Wingdings" w:hAnsi="Wingdings" w:hint="default"/>
      </w:rPr>
    </w:lvl>
    <w:lvl w:ilvl="6" w:tplc="04100001" w:tentative="1">
      <w:start w:val="1"/>
      <w:numFmt w:val="bullet"/>
      <w:lvlText w:val=""/>
      <w:lvlJc w:val="left"/>
      <w:pPr>
        <w:ind w:left="5465" w:hanging="360"/>
      </w:pPr>
      <w:rPr>
        <w:rFonts w:ascii="Symbol" w:hAnsi="Symbol" w:hint="default"/>
      </w:rPr>
    </w:lvl>
    <w:lvl w:ilvl="7" w:tplc="04100003" w:tentative="1">
      <w:start w:val="1"/>
      <w:numFmt w:val="bullet"/>
      <w:lvlText w:val="o"/>
      <w:lvlJc w:val="left"/>
      <w:pPr>
        <w:ind w:left="6185" w:hanging="360"/>
      </w:pPr>
      <w:rPr>
        <w:rFonts w:ascii="Courier New" w:hAnsi="Courier New" w:hint="default"/>
      </w:rPr>
    </w:lvl>
    <w:lvl w:ilvl="8" w:tplc="04100005" w:tentative="1">
      <w:start w:val="1"/>
      <w:numFmt w:val="bullet"/>
      <w:lvlText w:val=""/>
      <w:lvlJc w:val="left"/>
      <w:pPr>
        <w:ind w:left="6905" w:hanging="360"/>
      </w:pPr>
      <w:rPr>
        <w:rFonts w:ascii="Wingdings" w:hAnsi="Wingdings" w:hint="default"/>
      </w:rPr>
    </w:lvl>
  </w:abstractNum>
  <w:abstractNum w:abstractNumId="10">
    <w:nsid w:val="64695517"/>
    <w:multiLevelType w:val="hybridMultilevel"/>
    <w:tmpl w:val="CE089BF2"/>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1">
    <w:nsid w:val="65E55D73"/>
    <w:multiLevelType w:val="hybridMultilevel"/>
    <w:tmpl w:val="341A507E"/>
    <w:lvl w:ilvl="0" w:tplc="04100011">
      <w:start w:val="1"/>
      <w:numFmt w:val="decimal"/>
      <w:lvlText w:val="%1)"/>
      <w:lvlJc w:val="left"/>
      <w:pPr>
        <w:ind w:left="720" w:hanging="360"/>
      </w:pPr>
      <w:rPr>
        <w:rFonts w:cs="Times New Roman" w:hint="default"/>
        <w:u w:val="none"/>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abstractNumId w:val="10"/>
  </w:num>
  <w:num w:numId="2">
    <w:abstractNumId w:val="7"/>
  </w:num>
  <w:num w:numId="3">
    <w:abstractNumId w:val="11"/>
  </w:num>
  <w:num w:numId="4">
    <w:abstractNumId w:val="8"/>
  </w:num>
  <w:num w:numId="5">
    <w:abstractNumId w:val="0"/>
  </w:num>
  <w:num w:numId="6">
    <w:abstractNumId w:val="9"/>
  </w:num>
  <w:num w:numId="7">
    <w:abstractNumId w:val="1"/>
  </w:num>
  <w:num w:numId="8">
    <w:abstractNumId w:val="4"/>
  </w:num>
  <w:num w:numId="9">
    <w:abstractNumId w:val="3"/>
  </w:num>
  <w:num w:numId="10">
    <w:abstractNumId w:val="5"/>
  </w:num>
  <w:num w:numId="11">
    <w:abstractNumId w:val="2"/>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57DD0"/>
    <w:rsid w:val="00051DD4"/>
    <w:rsid w:val="00051E27"/>
    <w:rsid w:val="00067378"/>
    <w:rsid w:val="00080106"/>
    <w:rsid w:val="00083409"/>
    <w:rsid w:val="0008466E"/>
    <w:rsid w:val="00086B8E"/>
    <w:rsid w:val="00092CA5"/>
    <w:rsid w:val="000B0F31"/>
    <w:rsid w:val="000B4A63"/>
    <w:rsid w:val="000E36E4"/>
    <w:rsid w:val="000E6BA6"/>
    <w:rsid w:val="000F0802"/>
    <w:rsid w:val="0010078E"/>
    <w:rsid w:val="00132AC1"/>
    <w:rsid w:val="00152ABE"/>
    <w:rsid w:val="001655B5"/>
    <w:rsid w:val="001732CA"/>
    <w:rsid w:val="00186D0E"/>
    <w:rsid w:val="001B4946"/>
    <w:rsid w:val="001C7F7F"/>
    <w:rsid w:val="001F14F1"/>
    <w:rsid w:val="00204305"/>
    <w:rsid w:val="002155DF"/>
    <w:rsid w:val="002968B0"/>
    <w:rsid w:val="002A023F"/>
    <w:rsid w:val="002A4EEB"/>
    <w:rsid w:val="002B6728"/>
    <w:rsid w:val="002D285C"/>
    <w:rsid w:val="002D5121"/>
    <w:rsid w:val="002D77FE"/>
    <w:rsid w:val="002F6DD6"/>
    <w:rsid w:val="003020D6"/>
    <w:rsid w:val="0030534A"/>
    <w:rsid w:val="0033040E"/>
    <w:rsid w:val="00350771"/>
    <w:rsid w:val="003612EE"/>
    <w:rsid w:val="00365483"/>
    <w:rsid w:val="00366E15"/>
    <w:rsid w:val="003729C0"/>
    <w:rsid w:val="00393BD0"/>
    <w:rsid w:val="003A7E2F"/>
    <w:rsid w:val="003B7069"/>
    <w:rsid w:val="003C787F"/>
    <w:rsid w:val="003F59B1"/>
    <w:rsid w:val="003F6124"/>
    <w:rsid w:val="004105A1"/>
    <w:rsid w:val="00415B4F"/>
    <w:rsid w:val="004178B4"/>
    <w:rsid w:val="00430777"/>
    <w:rsid w:val="004317AC"/>
    <w:rsid w:val="0044479C"/>
    <w:rsid w:val="004475B7"/>
    <w:rsid w:val="0046770A"/>
    <w:rsid w:val="004678CF"/>
    <w:rsid w:val="00486E1C"/>
    <w:rsid w:val="00490810"/>
    <w:rsid w:val="004B48E3"/>
    <w:rsid w:val="004C1ADD"/>
    <w:rsid w:val="004E0C10"/>
    <w:rsid w:val="004F3BDB"/>
    <w:rsid w:val="005024AD"/>
    <w:rsid w:val="00511B21"/>
    <w:rsid w:val="0051572F"/>
    <w:rsid w:val="00521802"/>
    <w:rsid w:val="005313E1"/>
    <w:rsid w:val="005322BC"/>
    <w:rsid w:val="0053231B"/>
    <w:rsid w:val="0054322C"/>
    <w:rsid w:val="005612D3"/>
    <w:rsid w:val="0056580C"/>
    <w:rsid w:val="00581E6D"/>
    <w:rsid w:val="005B071F"/>
    <w:rsid w:val="005B4396"/>
    <w:rsid w:val="005B5261"/>
    <w:rsid w:val="005F2366"/>
    <w:rsid w:val="00621F2B"/>
    <w:rsid w:val="00637E74"/>
    <w:rsid w:val="0064324E"/>
    <w:rsid w:val="006445EC"/>
    <w:rsid w:val="00644FBD"/>
    <w:rsid w:val="006640E4"/>
    <w:rsid w:val="00696106"/>
    <w:rsid w:val="00696CA2"/>
    <w:rsid w:val="006A25B8"/>
    <w:rsid w:val="006B641A"/>
    <w:rsid w:val="006E0CA0"/>
    <w:rsid w:val="006E20CB"/>
    <w:rsid w:val="006E210B"/>
    <w:rsid w:val="006E4175"/>
    <w:rsid w:val="006E7D0D"/>
    <w:rsid w:val="00703D08"/>
    <w:rsid w:val="00706D3F"/>
    <w:rsid w:val="00711550"/>
    <w:rsid w:val="00720D33"/>
    <w:rsid w:val="00732DD6"/>
    <w:rsid w:val="007373D2"/>
    <w:rsid w:val="00741AED"/>
    <w:rsid w:val="0075520E"/>
    <w:rsid w:val="00757A63"/>
    <w:rsid w:val="0076512B"/>
    <w:rsid w:val="007702EF"/>
    <w:rsid w:val="00772703"/>
    <w:rsid w:val="00776896"/>
    <w:rsid w:val="0079427C"/>
    <w:rsid w:val="007D260E"/>
    <w:rsid w:val="007D587D"/>
    <w:rsid w:val="007E7BE1"/>
    <w:rsid w:val="007F6FED"/>
    <w:rsid w:val="008015BB"/>
    <w:rsid w:val="00826D36"/>
    <w:rsid w:val="008274AF"/>
    <w:rsid w:val="00843AC2"/>
    <w:rsid w:val="0085191D"/>
    <w:rsid w:val="00870718"/>
    <w:rsid w:val="00876437"/>
    <w:rsid w:val="00881150"/>
    <w:rsid w:val="00884BDE"/>
    <w:rsid w:val="00885CDE"/>
    <w:rsid w:val="00887200"/>
    <w:rsid w:val="00887E6E"/>
    <w:rsid w:val="0089575B"/>
    <w:rsid w:val="00896097"/>
    <w:rsid w:val="008A2C64"/>
    <w:rsid w:val="008A6799"/>
    <w:rsid w:val="008B2990"/>
    <w:rsid w:val="008C24FD"/>
    <w:rsid w:val="008C523A"/>
    <w:rsid w:val="008E4265"/>
    <w:rsid w:val="008F12A8"/>
    <w:rsid w:val="008F6ED5"/>
    <w:rsid w:val="00902DE5"/>
    <w:rsid w:val="009455DD"/>
    <w:rsid w:val="0094680E"/>
    <w:rsid w:val="00950CC8"/>
    <w:rsid w:val="00951FBE"/>
    <w:rsid w:val="00990B96"/>
    <w:rsid w:val="009A0BDE"/>
    <w:rsid w:val="009C48C2"/>
    <w:rsid w:val="009D5D7F"/>
    <w:rsid w:val="009E627F"/>
    <w:rsid w:val="009E72A3"/>
    <w:rsid w:val="00A063C4"/>
    <w:rsid w:val="00A54885"/>
    <w:rsid w:val="00A57DD0"/>
    <w:rsid w:val="00A77E45"/>
    <w:rsid w:val="00A91111"/>
    <w:rsid w:val="00A95AA1"/>
    <w:rsid w:val="00A95BAE"/>
    <w:rsid w:val="00A9635E"/>
    <w:rsid w:val="00AA459D"/>
    <w:rsid w:val="00AA4FF3"/>
    <w:rsid w:val="00AD3E04"/>
    <w:rsid w:val="00AE0A9A"/>
    <w:rsid w:val="00AE37E5"/>
    <w:rsid w:val="00AF38B5"/>
    <w:rsid w:val="00B0599D"/>
    <w:rsid w:val="00B22E69"/>
    <w:rsid w:val="00B235BB"/>
    <w:rsid w:val="00B35CCE"/>
    <w:rsid w:val="00B36893"/>
    <w:rsid w:val="00B47F21"/>
    <w:rsid w:val="00B5587E"/>
    <w:rsid w:val="00B616B8"/>
    <w:rsid w:val="00B65BEA"/>
    <w:rsid w:val="00BE3CF4"/>
    <w:rsid w:val="00BE68D7"/>
    <w:rsid w:val="00C077BC"/>
    <w:rsid w:val="00C07E15"/>
    <w:rsid w:val="00C200B4"/>
    <w:rsid w:val="00C26D99"/>
    <w:rsid w:val="00C343F2"/>
    <w:rsid w:val="00C40E42"/>
    <w:rsid w:val="00C46AB4"/>
    <w:rsid w:val="00C61DD3"/>
    <w:rsid w:val="00C67F5B"/>
    <w:rsid w:val="00C75F3B"/>
    <w:rsid w:val="00CA1EEB"/>
    <w:rsid w:val="00CA2447"/>
    <w:rsid w:val="00CA4270"/>
    <w:rsid w:val="00CA64FA"/>
    <w:rsid w:val="00CB4187"/>
    <w:rsid w:val="00CB5159"/>
    <w:rsid w:val="00CC271B"/>
    <w:rsid w:val="00CD39C5"/>
    <w:rsid w:val="00CD502B"/>
    <w:rsid w:val="00CE2BE4"/>
    <w:rsid w:val="00CF19E0"/>
    <w:rsid w:val="00D06764"/>
    <w:rsid w:val="00D227F0"/>
    <w:rsid w:val="00D22E13"/>
    <w:rsid w:val="00D44998"/>
    <w:rsid w:val="00D67A0A"/>
    <w:rsid w:val="00D73EE7"/>
    <w:rsid w:val="00DB4236"/>
    <w:rsid w:val="00DE4952"/>
    <w:rsid w:val="00DF3C38"/>
    <w:rsid w:val="00DF4899"/>
    <w:rsid w:val="00DF6DB6"/>
    <w:rsid w:val="00E12E2E"/>
    <w:rsid w:val="00E20E2A"/>
    <w:rsid w:val="00E4721F"/>
    <w:rsid w:val="00E5078A"/>
    <w:rsid w:val="00E62C63"/>
    <w:rsid w:val="00E7744D"/>
    <w:rsid w:val="00E819B6"/>
    <w:rsid w:val="00E919C1"/>
    <w:rsid w:val="00EA1489"/>
    <w:rsid w:val="00EB1CB8"/>
    <w:rsid w:val="00EC3F86"/>
    <w:rsid w:val="00ED46EE"/>
    <w:rsid w:val="00ED62FE"/>
    <w:rsid w:val="00F46861"/>
    <w:rsid w:val="00F566A3"/>
    <w:rsid w:val="00F93B70"/>
    <w:rsid w:val="00F943B5"/>
    <w:rsid w:val="00FC551D"/>
    <w:rsid w:val="00FD31A5"/>
    <w:rsid w:val="00FF79D8"/>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E2F"/>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86B8E"/>
    <w:pPr>
      <w:ind w:left="720"/>
      <w:contextualSpacing/>
    </w:pPr>
  </w:style>
  <w:style w:type="paragraph" w:customStyle="1" w:styleId="Default">
    <w:name w:val="Default"/>
    <w:uiPriority w:val="99"/>
    <w:rsid w:val="00E20E2A"/>
    <w:pPr>
      <w:autoSpaceDE w:val="0"/>
      <w:autoSpaceDN w:val="0"/>
      <w:adjustRightInd w:val="0"/>
    </w:pPr>
    <w:rPr>
      <w:rFonts w:ascii="Arial" w:hAnsi="Arial" w:cs="Arial"/>
      <w:color w:val="000000"/>
      <w:sz w:val="24"/>
      <w:szCs w:val="24"/>
    </w:rPr>
  </w:style>
  <w:style w:type="paragraph" w:customStyle="1" w:styleId="ELENCOPUNTATO">
    <w:name w:val="ELENCO PUNTATO"/>
    <w:uiPriority w:val="99"/>
    <w:rsid w:val="004F3BDB"/>
    <w:pPr>
      <w:numPr>
        <w:numId w:val="5"/>
      </w:numPr>
      <w:suppressAutoHyphens/>
      <w:jc w:val="both"/>
    </w:pPr>
    <w:rPr>
      <w:rFonts w:ascii="Arial" w:hAnsi="Arial"/>
      <w:sz w:val="24"/>
      <w:szCs w:val="20"/>
      <w:lang w:eastAsia="ar-SA"/>
    </w:rPr>
  </w:style>
  <w:style w:type="paragraph" w:styleId="BodyText">
    <w:name w:val="Body Text"/>
    <w:basedOn w:val="Normal"/>
    <w:link w:val="BodyTextChar"/>
    <w:uiPriority w:val="99"/>
    <w:rsid w:val="00FC551D"/>
    <w:pPr>
      <w:tabs>
        <w:tab w:val="left" w:pos="5580"/>
      </w:tabs>
      <w:spacing w:after="0" w:line="240" w:lineRule="auto"/>
    </w:pPr>
    <w:rPr>
      <w:rFonts w:ascii="Arial" w:hAnsi="Arial"/>
      <w:b/>
      <w:bCs/>
      <w:sz w:val="24"/>
      <w:szCs w:val="24"/>
    </w:rPr>
  </w:style>
  <w:style w:type="character" w:customStyle="1" w:styleId="BodyTextChar">
    <w:name w:val="Body Text Char"/>
    <w:basedOn w:val="DefaultParagraphFont"/>
    <w:link w:val="BodyText"/>
    <w:uiPriority w:val="99"/>
    <w:locked/>
    <w:rsid w:val="00FC551D"/>
    <w:rPr>
      <w:rFonts w:ascii="Arial" w:hAnsi="Arial" w:cs="Times New Roman"/>
      <w:b/>
      <w:sz w:val="24"/>
    </w:rPr>
  </w:style>
  <w:style w:type="paragraph" w:styleId="Header">
    <w:name w:val="header"/>
    <w:basedOn w:val="Normal"/>
    <w:link w:val="HeaderChar"/>
    <w:uiPriority w:val="99"/>
    <w:rsid w:val="00637E74"/>
    <w:pPr>
      <w:tabs>
        <w:tab w:val="center" w:pos="4819"/>
        <w:tab w:val="right" w:pos="9638"/>
      </w:tabs>
      <w:spacing w:after="0" w:line="240" w:lineRule="auto"/>
    </w:pPr>
    <w:rPr>
      <w:sz w:val="20"/>
      <w:szCs w:val="20"/>
    </w:rPr>
  </w:style>
  <w:style w:type="character" w:customStyle="1" w:styleId="HeaderChar">
    <w:name w:val="Header Char"/>
    <w:basedOn w:val="DefaultParagraphFont"/>
    <w:link w:val="Header"/>
    <w:uiPriority w:val="99"/>
    <w:locked/>
    <w:rsid w:val="00637E74"/>
    <w:rPr>
      <w:rFonts w:cs="Times New Roman"/>
    </w:rPr>
  </w:style>
  <w:style w:type="paragraph" w:styleId="Footer">
    <w:name w:val="footer"/>
    <w:basedOn w:val="Normal"/>
    <w:link w:val="FooterChar"/>
    <w:uiPriority w:val="99"/>
    <w:rsid w:val="00637E74"/>
    <w:pPr>
      <w:tabs>
        <w:tab w:val="center" w:pos="4819"/>
        <w:tab w:val="right" w:pos="9638"/>
      </w:tabs>
      <w:spacing w:after="0" w:line="240" w:lineRule="auto"/>
    </w:pPr>
    <w:rPr>
      <w:sz w:val="20"/>
      <w:szCs w:val="20"/>
    </w:rPr>
  </w:style>
  <w:style w:type="character" w:customStyle="1" w:styleId="FooterChar">
    <w:name w:val="Footer Char"/>
    <w:basedOn w:val="DefaultParagraphFont"/>
    <w:link w:val="Footer"/>
    <w:uiPriority w:val="99"/>
    <w:locked/>
    <w:rsid w:val="00637E74"/>
    <w:rPr>
      <w:rFonts w:cs="Times New Roman"/>
    </w:rPr>
  </w:style>
  <w:style w:type="table" w:styleId="TableGrid">
    <w:name w:val="Table Grid"/>
    <w:basedOn w:val="TableNormal"/>
    <w:uiPriority w:val="99"/>
    <w:rsid w:val="00D22E1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5z0">
    <w:name w:val="WW8Num5z0"/>
    <w:uiPriority w:val="99"/>
    <w:rsid w:val="00D22E13"/>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14848554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59</TotalTime>
  <Pages>1</Pages>
  <Words>462</Words>
  <Characters>2635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Allegato 2-  Obblighi PNRR</dc:title>
  <dc:subject/>
  <dc:creator>SAAV</dc:creator>
  <cp:keywords/>
  <dc:description/>
  <cp:lastModifiedBy>Ghedini</cp:lastModifiedBy>
  <cp:revision>40</cp:revision>
  <dcterms:created xsi:type="dcterms:W3CDTF">2023-11-20T09:56:00Z</dcterms:created>
  <dcterms:modified xsi:type="dcterms:W3CDTF">2025-05-30T06:48:00Z</dcterms:modified>
</cp:coreProperties>
</file>